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627DA" w14:textId="4B31363A" w:rsidR="00F635E4" w:rsidRDefault="00A12C3B" w:rsidP="00F635E4">
      <w:pPr>
        <w:jc w:val="cente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5F818C83" wp14:editId="4E78C6B7">
            <wp:simplePos x="0" y="0"/>
            <wp:positionH relativeFrom="page">
              <wp:align>right</wp:align>
            </wp:positionH>
            <wp:positionV relativeFrom="page">
              <wp:align>top</wp:align>
            </wp:positionV>
            <wp:extent cx="7757540" cy="1004475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7540" cy="10044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2CFF23DA" wp14:editId="56267866">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754D95"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5029F6C2" w14:textId="77777777" w:rsidR="00D8012D" w:rsidRPr="00D8012D" w:rsidRDefault="00D8012D" w:rsidP="00D8012D">
      <w:pPr>
        <w:spacing w:line="247" w:lineRule="auto"/>
        <w:jc w:val="center"/>
        <w:outlineLvl w:val="0"/>
        <w:rPr>
          <w:rFonts w:eastAsia="Times New Roman"/>
          <w:b/>
          <w:bCs/>
          <w:kern w:val="36"/>
          <w:sz w:val="32"/>
          <w:szCs w:val="32"/>
        </w:rPr>
      </w:pPr>
      <w:r w:rsidRPr="00D8012D">
        <w:rPr>
          <w:rFonts w:eastAsia="Times New Roman"/>
          <w:b/>
          <w:bCs/>
          <w:kern w:val="36"/>
          <w:sz w:val="32"/>
          <w:szCs w:val="32"/>
        </w:rPr>
        <w:lastRenderedPageBreak/>
        <w:t>Ezra 1 Teaching Points and Bible Study Questions</w:t>
      </w:r>
    </w:p>
    <w:p w14:paraId="74EC5015" w14:textId="17ED94E3"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God Fulfills His Promises</w:t>
      </w:r>
    </w:p>
    <w:p w14:paraId="28C92D24"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The book of Ezra begins with a powerful reminder that God is faithful to His word. As prophesied by Jeremiah, the Lord stirred the heart of King Cyrus of Persia to allow the Israelites to return to Jerusalem and rebuild the temple. This demonstrates that God’s promises are not just words; they are guarantees. As it is written, "The LORD stirred the spirit of Cyrus king of Persia" (Ezra 1:1). Trust in His promises, for they are sure and steadfast.</w:t>
      </w:r>
    </w:p>
    <w:p w14:paraId="48D58D21"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trust God's timing in fulfilling promises in your own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actively participate in God's promises being fulfilled?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uses unexpected people or events to fulfill His promises? </w:t>
      </w:r>
    </w:p>
    <w:p w14:paraId="4393F6AA" w14:textId="77777777"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Uses Unlikely People</w:t>
      </w:r>
    </w:p>
    <w:p w14:paraId="1E6AC322"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Cyrus, a pagan king, was used by God to fulfill His divine plan. This shows that God can use anyone, regardless of their background or beliefs, to accomplish His purposes. It’s a reminder that God’s sovereignty extends over all people and nations. If He can use a king who did not know Him, imagine what He can do through those who seek Him earnestly.</w:t>
      </w:r>
    </w:p>
    <w:p w14:paraId="00CCADFF"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recognize and embrace God's work through unexpected individuals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chooses unlikely people to fulfill His plans, and how does this inspire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and encourage those who seem unlikely but are called by God? </w:t>
      </w:r>
    </w:p>
    <w:p w14:paraId="05ADA366" w14:textId="77777777" w:rsidR="00D8012D" w:rsidRDefault="00D8012D" w:rsidP="00D8012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1036732" w14:textId="77777777" w:rsidR="00D8012D" w:rsidRDefault="00D8012D">
      <w:pPr>
        <w:spacing w:after="0" w:line="240" w:lineRule="auto"/>
        <w:rPr>
          <w:rFonts w:eastAsia="Times New Roman"/>
          <w:b/>
          <w:bCs/>
          <w:kern w:val="0"/>
          <w:sz w:val="21"/>
          <w:szCs w:val="21"/>
        </w:rPr>
      </w:pPr>
      <w:r>
        <w:rPr>
          <w:rFonts w:eastAsia="Times New Roman"/>
          <w:b/>
          <w:bCs/>
          <w:kern w:val="0"/>
          <w:sz w:val="21"/>
          <w:szCs w:val="21"/>
        </w:rPr>
        <w:br w:type="page"/>
      </w:r>
    </w:p>
    <w:p w14:paraId="7FF83ADB" w14:textId="77777777" w:rsidR="00D8012D" w:rsidRDefault="00D8012D" w:rsidP="00D8012D">
      <w:pPr>
        <w:spacing w:line="247" w:lineRule="auto"/>
        <w:rPr>
          <w:rFonts w:eastAsia="Times New Roman"/>
          <w:b/>
          <w:bCs/>
          <w:kern w:val="0"/>
          <w:sz w:val="21"/>
          <w:szCs w:val="21"/>
        </w:rPr>
      </w:pPr>
    </w:p>
    <w:p w14:paraId="473BBD6B" w14:textId="5A9ACEB1"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The Power of Divine Inspiration</w:t>
      </w:r>
    </w:p>
    <w:p w14:paraId="59DE8B09"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When God moves, He inspires action. The Israelites were moved to return to Jerusalem and rebuild the temple, a daunting task that required courage and faith. "Then the heads of the families of Judah and Benjamin, along with the priests and Levites—everyone whose spirit God had stirred—prepared to go up and rebuild the house of the LORD in Jerusalem" (Ezra 1:5). When God stirs your heart, be ready to act, for He equips those He calls.</w:t>
      </w:r>
    </w:p>
    <w:p w14:paraId="4988C36B"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recognizing divine inspiration in your life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aligning your goals with a higher purpose?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divine inspiration encourage you to pursue seemingly impossible tasks? </w:t>
      </w:r>
    </w:p>
    <w:p w14:paraId="1EBDAFF9" w14:textId="77777777"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Generosity Fuels God’s Work</w:t>
      </w:r>
    </w:p>
    <w:p w14:paraId="6E149D99"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The people of Persia, including the Israelites, generously provided resources for the temple’s reconstruction. This act of giving highlights the importance of generosity in supporting God’s work. "And all their neighbors supported them with articles of silver and gold, with goods and livestock, and with valuable gifts, in addition to all their freewill offerings" (Ezra 1:6). Generosity is a reflection of a heart aligned with God’s purposes.</w:t>
      </w:r>
    </w:p>
    <w:p w14:paraId="27EEF4FD"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practice generosity in your community to support God's work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generosity is essential for advancing God's mission?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inspire others to be generous in supporting God's work? </w:t>
      </w:r>
    </w:p>
    <w:p w14:paraId="4BDFB253" w14:textId="77777777" w:rsidR="00D8012D" w:rsidRDefault="00D8012D" w:rsidP="00D8012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1F4819" w14:textId="77777777" w:rsidR="00D8012D" w:rsidRDefault="00D8012D">
      <w:pPr>
        <w:spacing w:after="0" w:line="240" w:lineRule="auto"/>
        <w:rPr>
          <w:rFonts w:eastAsia="Times New Roman"/>
          <w:b/>
          <w:bCs/>
          <w:kern w:val="0"/>
          <w:sz w:val="21"/>
          <w:szCs w:val="21"/>
        </w:rPr>
      </w:pPr>
      <w:r>
        <w:rPr>
          <w:rFonts w:eastAsia="Times New Roman"/>
          <w:b/>
          <w:bCs/>
          <w:kern w:val="0"/>
          <w:sz w:val="21"/>
          <w:szCs w:val="21"/>
        </w:rPr>
        <w:br w:type="page"/>
      </w:r>
    </w:p>
    <w:p w14:paraId="7BCA030F" w14:textId="77777777" w:rsidR="00D8012D" w:rsidRDefault="00D8012D" w:rsidP="00D8012D">
      <w:pPr>
        <w:spacing w:line="247" w:lineRule="auto"/>
        <w:rPr>
          <w:rFonts w:eastAsia="Times New Roman"/>
          <w:b/>
          <w:bCs/>
          <w:kern w:val="0"/>
          <w:sz w:val="21"/>
          <w:szCs w:val="21"/>
        </w:rPr>
      </w:pPr>
    </w:p>
    <w:p w14:paraId="153951E0" w14:textId="511DB588"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God’s Timing is Perfect</w:t>
      </w:r>
    </w:p>
    <w:p w14:paraId="5306A82F"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The return to Jerusalem happened at the appointed time, showing that God’s timing is impeccable. While we may not always understand His timing, we can trust that it is perfect. Patience and faith are essential as we wait for God’s plans to unfold in our lives.</w:t>
      </w:r>
    </w:p>
    <w:p w14:paraId="4D8B8F9A" w14:textId="77777777" w:rsidR="00D8012D" w:rsidRDefault="00D8012D" w:rsidP="00D8012D">
      <w:pPr>
        <w:spacing w:line="247" w:lineRule="auto"/>
      </w:pPr>
      <w:r w:rsidRPr="00F6333B">
        <w:rPr>
          <w:rFonts w:eastAsia="Times New Roman"/>
          <w:kern w:val="0"/>
          <w:sz w:val="21"/>
          <w:szCs w:val="21"/>
        </w:rPr>
        <w:t>1. How can you trust God's timing in your current life situation, like the Israelites did in Ezra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patience and faith from God's timing in fulfilling His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recognizing God's perfect timing help you handle delays or setbacks in your personal goals?</w:t>
      </w:r>
    </w:p>
    <w:p w14:paraId="598EC724" w14:textId="1640C328"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Restoration is Possible</w:t>
      </w:r>
    </w:p>
    <w:p w14:paraId="557A9AB3"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The return to Jerusalem was not just a physical journey but a spiritual restoration. God is in the business of restoring what is broken, whether it’s a temple, a nation, or a heart. No matter how far you’ve strayed, God’s grace offers a path to restoration.</w:t>
      </w:r>
    </w:p>
    <w:p w14:paraId="5B8DB113"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contribute to restoring a community or relationship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restore in your personal life, and why is it important?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believing in restoration change your perspective on current challenges? </w:t>
      </w:r>
    </w:p>
    <w:p w14:paraId="673BFFD2" w14:textId="77777777" w:rsidR="00D8012D" w:rsidRDefault="00D8012D" w:rsidP="00D8012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BEBDFAD" w14:textId="77777777" w:rsidR="00D8012D" w:rsidRDefault="00D8012D">
      <w:pPr>
        <w:spacing w:after="0" w:line="240" w:lineRule="auto"/>
        <w:rPr>
          <w:rFonts w:eastAsia="Times New Roman"/>
          <w:b/>
          <w:bCs/>
          <w:kern w:val="0"/>
          <w:sz w:val="21"/>
          <w:szCs w:val="21"/>
        </w:rPr>
      </w:pPr>
      <w:r>
        <w:rPr>
          <w:rFonts w:eastAsia="Times New Roman"/>
          <w:b/>
          <w:bCs/>
          <w:kern w:val="0"/>
          <w:sz w:val="21"/>
          <w:szCs w:val="21"/>
        </w:rPr>
        <w:br w:type="page"/>
      </w:r>
    </w:p>
    <w:p w14:paraId="363D673D" w14:textId="77777777" w:rsidR="00D8012D" w:rsidRDefault="00D8012D" w:rsidP="00D8012D">
      <w:pPr>
        <w:spacing w:line="247" w:lineRule="auto"/>
        <w:rPr>
          <w:rFonts w:eastAsia="Times New Roman"/>
          <w:b/>
          <w:bCs/>
          <w:kern w:val="0"/>
          <w:sz w:val="21"/>
          <w:szCs w:val="21"/>
        </w:rPr>
      </w:pPr>
    </w:p>
    <w:p w14:paraId="65CEFCE4" w14:textId="12F0AD84"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The Importance of Community</w:t>
      </w:r>
    </w:p>
    <w:p w14:paraId="50C8B29C"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The collective effort of the Israelites in rebuilding the temple underscores the power of community. Working together towards a common goal strengthens bonds and achieves what might be impossible alone. In your own life, seek out a community that encourages and supports your spiritual journey.</w:t>
      </w:r>
    </w:p>
    <w:p w14:paraId="3E78E735"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your community support each other in pursuing shared goals, like the Israelites rebuilding the temple?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involvement was crucial for the Israelites' successful return to Jerusalem?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community's sense of purpose and unity in challenging times? </w:t>
      </w:r>
    </w:p>
    <w:p w14:paraId="3F4AC29B" w14:textId="77777777"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Obedience Leads to Blessing</w:t>
      </w:r>
    </w:p>
    <w:p w14:paraId="321892CB"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The Israelites’ obedience to God’s call resulted in the blessing of returning to their homeland and rebuilding the temple. Obedience to God’s commands brings blessings, even when the path is challenging. Trust in His guidance, and you will find His favor.</w:t>
      </w:r>
    </w:p>
    <w:p w14:paraId="73C45175"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apply obedience in your life to experience blessings like the Israelites in Ezra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call led to blessings for the Israelites in Ezra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obedience aligns with God's will for blessings? </w:t>
      </w:r>
    </w:p>
    <w:p w14:paraId="766CDFCB" w14:textId="77777777" w:rsidR="00D8012D" w:rsidRDefault="00D8012D" w:rsidP="00D8012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9D1A832" w14:textId="77777777" w:rsidR="00D8012D" w:rsidRDefault="00D8012D">
      <w:pPr>
        <w:spacing w:after="0" w:line="240" w:lineRule="auto"/>
        <w:rPr>
          <w:rFonts w:eastAsia="Times New Roman"/>
          <w:b/>
          <w:bCs/>
          <w:kern w:val="0"/>
          <w:sz w:val="21"/>
          <w:szCs w:val="21"/>
        </w:rPr>
      </w:pPr>
      <w:r>
        <w:rPr>
          <w:rFonts w:eastAsia="Times New Roman"/>
          <w:b/>
          <w:bCs/>
          <w:kern w:val="0"/>
          <w:sz w:val="21"/>
          <w:szCs w:val="21"/>
        </w:rPr>
        <w:br w:type="page"/>
      </w:r>
    </w:p>
    <w:p w14:paraId="6D2E77A5" w14:textId="77777777" w:rsidR="00D8012D" w:rsidRDefault="00D8012D" w:rsidP="00D8012D">
      <w:pPr>
        <w:spacing w:line="247" w:lineRule="auto"/>
        <w:rPr>
          <w:rFonts w:eastAsia="Times New Roman"/>
          <w:b/>
          <w:bCs/>
          <w:kern w:val="0"/>
          <w:sz w:val="21"/>
          <w:szCs w:val="21"/>
        </w:rPr>
      </w:pPr>
    </w:p>
    <w:p w14:paraId="4D75DBEE" w14:textId="6B2E603A"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God’s Provision is Abundant</w:t>
      </w:r>
    </w:p>
    <w:p w14:paraId="3D831EFD"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God provided everything the Israelites needed for their journey and the temple’s reconstruction. "King Cyrus also brought out the articles belonging to the house of the LORD" (Ezra 1:7). When God calls you to a task, He will provide the resources necessary to accomplish it. Trust in His provision.</w:t>
      </w:r>
    </w:p>
    <w:p w14:paraId="6A48AE78"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recognize and appreciate God's abundant provision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trust in God's provision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God's provision can strengthen your faith and community relationships? </w:t>
      </w:r>
    </w:p>
    <w:p w14:paraId="015A1447" w14:textId="77777777"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Faith is the Foundation</w:t>
      </w:r>
    </w:p>
    <w:p w14:paraId="77C8A3BC"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The entire narrative of Ezra 1 is built on faith—faith in God’s promises, His timing, and His provision. Faith is the foundation upon which we build our lives. As you navigate your own journey, let faith be your guide, knowing that God is with you every step of the way.</w:t>
      </w:r>
    </w:p>
    <w:p w14:paraId="673E4920" w14:textId="77777777" w:rsidR="00D8012D" w:rsidRPr="001B37DC" w:rsidRDefault="00D8012D" w:rsidP="00D8012D">
      <w:pPr>
        <w:spacing w:line="247" w:lineRule="auto"/>
        <w:rPr>
          <w:rFonts w:eastAsia="Times New Roman"/>
          <w:kern w:val="0"/>
          <w:sz w:val="21"/>
          <w:szCs w:val="21"/>
        </w:rPr>
      </w:pPr>
      <w:r w:rsidRPr="00F6333B">
        <w:rPr>
          <w:rFonts w:eastAsia="Times New Roman"/>
          <w:kern w:val="0"/>
          <w:sz w:val="21"/>
          <w:szCs w:val="21"/>
        </w:rPr>
        <w:t>1. How can faith guide your actions when facing a significant life transition, like the Israelites returning to Jerusalem?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was crucial for the Israelites in rebuilding the temple, and how can it be for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Israelites' faith in God's promises to strengthen your own foundational beliefs?</w:t>
      </w:r>
      <w:r w:rsidRPr="001B37DC">
        <w:br w:type="page"/>
      </w:r>
    </w:p>
    <w:p w14:paraId="5B88304F" w14:textId="77777777" w:rsidR="00D8012D" w:rsidRPr="00D8012D" w:rsidRDefault="00D8012D" w:rsidP="00D8012D">
      <w:pPr>
        <w:spacing w:line="247" w:lineRule="auto"/>
        <w:jc w:val="center"/>
        <w:outlineLvl w:val="0"/>
        <w:rPr>
          <w:rFonts w:eastAsia="Times New Roman"/>
          <w:b/>
          <w:bCs/>
          <w:kern w:val="36"/>
          <w:sz w:val="32"/>
          <w:szCs w:val="32"/>
        </w:rPr>
      </w:pPr>
      <w:r w:rsidRPr="00D8012D">
        <w:rPr>
          <w:rFonts w:eastAsia="Times New Roman"/>
          <w:b/>
          <w:bCs/>
          <w:kern w:val="36"/>
          <w:sz w:val="32"/>
          <w:szCs w:val="32"/>
        </w:rPr>
        <w:t>Ezra 2 Teaching Points and Bible Study Questions</w:t>
      </w:r>
    </w:p>
    <w:p w14:paraId="12B21ED1" w14:textId="2AB0E868"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The Importance of Community</w:t>
      </w:r>
    </w:p>
    <w:p w14:paraId="565502C7"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Ezra 2 highlights the return of the exiles to Jerusalem, emphasizing the power of community. The chapter lists families and groups, showing that God values each individual within the collective. As it says in Ecclesiastes 4:9, "Two are better than one because they have a good return for their labor." This teaches us that we are stronger together, and our faith journey is enriched when we walk alongside others.</w:t>
      </w:r>
    </w:p>
    <w:p w14:paraId="165877BE"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contribute to building a supportive community like the returning exiles in Ezra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community ties was crucial for the exiles' identity and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everyone feels valued and included in your community? </w:t>
      </w:r>
    </w:p>
    <w:p w14:paraId="5AF679A1" w14:textId="77777777"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Faithful Stewardship of Resources</w:t>
      </w:r>
    </w:p>
    <w:p w14:paraId="3CA50BE0"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The chapter details the resources and offerings brought back to Jerusalem. This reminds us of the importance of being good stewards of what God has entrusted to us. As 1 Peter 4:10 encourages, "As good stewards of the manifold grace of God, each of you should use whatever gift he has received to serve one another." Our resources, whether time, talent, or treasure, are meant to glorify God and serve His people.</w:t>
      </w:r>
    </w:p>
    <w:p w14:paraId="22C569EB"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practice faithful stewardship with your resources like the Israelites did in Ezra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Israelites prioritized resource allocation for rebuilding the temple?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Ezra 2 about managing resources for community benefit? </w:t>
      </w:r>
    </w:p>
    <w:p w14:paraId="649CE661" w14:textId="77777777" w:rsidR="00D8012D" w:rsidRDefault="00D8012D" w:rsidP="00D8012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90BA060" w14:textId="77777777" w:rsidR="00D8012D" w:rsidRDefault="00D8012D">
      <w:pPr>
        <w:spacing w:after="0" w:line="240" w:lineRule="auto"/>
        <w:rPr>
          <w:rFonts w:eastAsia="Times New Roman"/>
          <w:b/>
          <w:bCs/>
          <w:kern w:val="0"/>
          <w:sz w:val="21"/>
          <w:szCs w:val="21"/>
        </w:rPr>
      </w:pPr>
      <w:r>
        <w:rPr>
          <w:rFonts w:eastAsia="Times New Roman"/>
          <w:b/>
          <w:bCs/>
          <w:kern w:val="0"/>
          <w:sz w:val="21"/>
          <w:szCs w:val="21"/>
        </w:rPr>
        <w:br w:type="page"/>
      </w:r>
    </w:p>
    <w:p w14:paraId="03267154" w14:textId="77777777" w:rsidR="00D8012D" w:rsidRDefault="00D8012D" w:rsidP="00D8012D">
      <w:pPr>
        <w:spacing w:line="247" w:lineRule="auto"/>
        <w:rPr>
          <w:rFonts w:eastAsia="Times New Roman"/>
          <w:b/>
          <w:bCs/>
          <w:kern w:val="0"/>
          <w:sz w:val="21"/>
          <w:szCs w:val="21"/>
        </w:rPr>
      </w:pPr>
    </w:p>
    <w:p w14:paraId="0A7D122C" w14:textId="4E147DAF"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The Power of Legacy</w:t>
      </w:r>
    </w:p>
    <w:p w14:paraId="7B2EE57E"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Ezra 2 lists the descendants of those who had been exiled, underscoring the significance of legacy. Proverbs 13:22 tells us, "A good man leaves an inheritance to his children's children." Our actions today can impact generations to come, and we are called to leave a legacy of faith and righteousness.</w:t>
      </w:r>
    </w:p>
    <w:p w14:paraId="512705DD"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understanding your family's legacy influence your faith journey and community involvement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pass on to future generations as part of your spiritual legacy?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preserving historical records, like in Ezra 2, matter for maintaining a community's identity and faith? </w:t>
      </w:r>
    </w:p>
    <w:p w14:paraId="6118C91F" w14:textId="77777777"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 in Restoration</w:t>
      </w:r>
    </w:p>
    <w:p w14:paraId="0EE8A24D"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The return of the exiles is a testament to God's faithfulness in restoring His people. As Lamentations 3:22-23 reminds us, "Because of the LORD’s loving devotion we are not consumed, for His mercies never fail. They are new every morning; great is Your faithfulness!" No matter how far we stray, God is always ready to restore us when we turn back to Him.</w:t>
      </w:r>
    </w:p>
    <w:p w14:paraId="0DA71701"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recognize and celebrate God's faithfulness in your personal journey of restoration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actively participate in God's restorative work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God's past faithfulness encourage you to trust Him with future challenges? </w:t>
      </w:r>
    </w:p>
    <w:p w14:paraId="5D474648" w14:textId="77777777" w:rsidR="00D8012D" w:rsidRDefault="00D8012D" w:rsidP="00D8012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F847CED" w14:textId="77777777" w:rsidR="00D8012D" w:rsidRDefault="00D8012D">
      <w:pPr>
        <w:spacing w:after="0" w:line="240" w:lineRule="auto"/>
        <w:rPr>
          <w:rFonts w:eastAsia="Times New Roman"/>
          <w:b/>
          <w:bCs/>
          <w:kern w:val="0"/>
          <w:sz w:val="21"/>
          <w:szCs w:val="21"/>
        </w:rPr>
      </w:pPr>
      <w:r>
        <w:rPr>
          <w:rFonts w:eastAsia="Times New Roman"/>
          <w:b/>
          <w:bCs/>
          <w:kern w:val="0"/>
          <w:sz w:val="21"/>
          <w:szCs w:val="21"/>
        </w:rPr>
        <w:br w:type="page"/>
      </w:r>
    </w:p>
    <w:p w14:paraId="274265FD" w14:textId="77777777" w:rsidR="00D8012D" w:rsidRDefault="00D8012D" w:rsidP="00D8012D">
      <w:pPr>
        <w:spacing w:line="247" w:lineRule="auto"/>
        <w:rPr>
          <w:rFonts w:eastAsia="Times New Roman"/>
          <w:b/>
          <w:bCs/>
          <w:kern w:val="0"/>
          <w:sz w:val="21"/>
          <w:szCs w:val="21"/>
        </w:rPr>
      </w:pPr>
    </w:p>
    <w:p w14:paraId="5E2A2939" w14:textId="68B9496A"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The Role of Leadership</w:t>
      </w:r>
    </w:p>
    <w:p w14:paraId="127C61D3"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 xml:space="preserve">Ezra 2 highlights leaders who guided the people back to Jerusalem. Leadership is crucial in guiding others in faith. As 1 Timothy 3:1 </w:t>
      </w:r>
      <w:proofErr w:type="gramStart"/>
      <w:r w:rsidRPr="00F6333B">
        <w:rPr>
          <w:rFonts w:eastAsia="Times New Roman"/>
          <w:kern w:val="0"/>
          <w:sz w:val="21"/>
          <w:szCs w:val="21"/>
        </w:rPr>
        <w:t>states</w:t>
      </w:r>
      <w:proofErr w:type="gramEnd"/>
      <w:r w:rsidRPr="00F6333B">
        <w:rPr>
          <w:rFonts w:eastAsia="Times New Roman"/>
          <w:kern w:val="0"/>
          <w:sz w:val="21"/>
          <w:szCs w:val="21"/>
        </w:rPr>
        <w:t>, "If anyone aspires to be an overseer, he desires a noble task." God calls us to lead with integrity and humility, influencing others positively.</w:t>
      </w:r>
    </w:p>
    <w:p w14:paraId="2E91DACC" w14:textId="77777777" w:rsidR="00D8012D" w:rsidRDefault="00D8012D" w:rsidP="00D8012D">
      <w:pPr>
        <w:spacing w:line="247" w:lineRule="auto"/>
      </w:pPr>
      <w:r w:rsidRPr="00F6333B">
        <w:rPr>
          <w:rFonts w:eastAsia="Times New Roman"/>
          <w:kern w:val="0"/>
          <w:sz w:val="21"/>
          <w:szCs w:val="21"/>
        </w:rPr>
        <w:t>1. How can modern leaders inspire community involvement like the leaders in Ezra 2 did during the return to Jerusalem?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effective leadership was crucial for the successful rebuilding efforts described in Ezra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qualities from the leaders in Ezra 2 can you apply to your own leadership roles today?</w:t>
      </w:r>
    </w:p>
    <w:p w14:paraId="4848AC5F" w14:textId="32A63D7E"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Worship</w:t>
      </w:r>
    </w:p>
    <w:p w14:paraId="27098D08"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The chapter mentions the priests and Levites, emphasizing the centrality of worship in the community. Psalm 95:6 invites us, "Come, let us worship and bow down; let us kneel before the LORD our Maker." Worship is not just a ritual but a vital expression of our relationship with God, drawing us closer to Him.</w:t>
      </w:r>
    </w:p>
    <w:p w14:paraId="3474418D"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prioritize worship in your daily life like the returning exiles in Ezra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worship was significant for the Israelites, and how can it impact us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dedication of the temple servants in Ezra 2 for your own worship practices? </w:t>
      </w:r>
    </w:p>
    <w:p w14:paraId="5043C577" w14:textId="77777777" w:rsidR="00D8012D" w:rsidRDefault="00D8012D" w:rsidP="00D8012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E3CE88A" w14:textId="77777777" w:rsidR="00D8012D" w:rsidRDefault="00D8012D">
      <w:pPr>
        <w:spacing w:after="0" w:line="240" w:lineRule="auto"/>
        <w:rPr>
          <w:rFonts w:eastAsia="Times New Roman"/>
          <w:b/>
          <w:bCs/>
          <w:kern w:val="0"/>
          <w:sz w:val="21"/>
          <w:szCs w:val="21"/>
        </w:rPr>
      </w:pPr>
      <w:r>
        <w:rPr>
          <w:rFonts w:eastAsia="Times New Roman"/>
          <w:b/>
          <w:bCs/>
          <w:kern w:val="0"/>
          <w:sz w:val="21"/>
          <w:szCs w:val="21"/>
        </w:rPr>
        <w:br w:type="page"/>
      </w:r>
    </w:p>
    <w:p w14:paraId="27C49758" w14:textId="77777777" w:rsidR="00D8012D" w:rsidRDefault="00D8012D" w:rsidP="00D8012D">
      <w:pPr>
        <w:spacing w:line="247" w:lineRule="auto"/>
        <w:rPr>
          <w:rFonts w:eastAsia="Times New Roman"/>
          <w:b/>
          <w:bCs/>
          <w:kern w:val="0"/>
          <w:sz w:val="21"/>
          <w:szCs w:val="21"/>
        </w:rPr>
      </w:pPr>
    </w:p>
    <w:p w14:paraId="6B03894C" w14:textId="51B1A99C"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The Value of Every Individual</w:t>
      </w:r>
    </w:p>
    <w:p w14:paraId="01B728F7"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Ezra 2 meticulously records each family and individual, showing that every person matters to God. As Jesus taught in Matthew 10:30, "Even the very hairs of your head are all numbered." This assures us that we are known and loved by God, and our contributions to His kingdom are significant.</w:t>
      </w:r>
    </w:p>
    <w:p w14:paraId="6AAB450C"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recognizing the value of each individual in Ezra 2 influence your interactions with others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everyone's contributions is important in building a strong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every person's unique role is appreciated in your daily life? </w:t>
      </w:r>
    </w:p>
    <w:p w14:paraId="4784DBD7" w14:textId="77777777"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Obedience</w:t>
      </w:r>
    </w:p>
    <w:p w14:paraId="4EF2A8F6"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The return to Jerusalem was an act of obedience to God's call. Psalm 119:2 says, "Blessed are those who keep His testimonies and seek Him with all their heart." Obedience to God brings joy and fulfillment, aligning our lives with His perfect will.</w:t>
      </w:r>
    </w:p>
    <w:p w14:paraId="4E48C7BF"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find joy in obeying God's call, like the Israelites returning to Jerusalem in Ezra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 brings joy, as seen in the rebuilding efforts in Ezra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joy in your daily acts of obedience to God? </w:t>
      </w:r>
    </w:p>
    <w:p w14:paraId="56BB6BA5" w14:textId="77777777" w:rsidR="00D8012D" w:rsidRDefault="00D8012D" w:rsidP="00D8012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6C8A6D" w14:textId="77777777" w:rsidR="00D8012D" w:rsidRDefault="00D8012D">
      <w:pPr>
        <w:spacing w:after="0" w:line="240" w:lineRule="auto"/>
        <w:rPr>
          <w:rFonts w:eastAsia="Times New Roman"/>
          <w:b/>
          <w:bCs/>
          <w:kern w:val="0"/>
          <w:sz w:val="21"/>
          <w:szCs w:val="21"/>
        </w:rPr>
      </w:pPr>
      <w:r>
        <w:rPr>
          <w:rFonts w:eastAsia="Times New Roman"/>
          <w:b/>
          <w:bCs/>
          <w:kern w:val="0"/>
          <w:sz w:val="21"/>
          <w:szCs w:val="21"/>
        </w:rPr>
        <w:br w:type="page"/>
      </w:r>
    </w:p>
    <w:p w14:paraId="2ADFFAF2" w14:textId="77777777" w:rsidR="00D8012D" w:rsidRDefault="00D8012D" w:rsidP="00D8012D">
      <w:pPr>
        <w:spacing w:line="247" w:lineRule="auto"/>
        <w:rPr>
          <w:rFonts w:eastAsia="Times New Roman"/>
          <w:b/>
          <w:bCs/>
          <w:kern w:val="0"/>
          <w:sz w:val="21"/>
          <w:szCs w:val="21"/>
        </w:rPr>
      </w:pPr>
    </w:p>
    <w:p w14:paraId="5923D72E" w14:textId="6E0758A1"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The Necessity of Perseverance</w:t>
      </w:r>
    </w:p>
    <w:p w14:paraId="4F02F606"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The journey back to Jerusalem was not easy, yet the exiles persevered. James 1:12 encourages us, "Blessed is the man who perseveres under trial, because when he has stood the test, he will receive the crown of life that God has promised to those who love Him." Perseverance in faith leads to spiritual growth and eternal reward.</w:t>
      </w:r>
    </w:p>
    <w:p w14:paraId="3FA516C0"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demonstrate perseverance in your daily commitments like the returning exiles in Ezra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perseverance was crucial for the exiles rebuilding their community and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exiles' perseverance to apply in overcoming personal challenges today? </w:t>
      </w:r>
    </w:p>
    <w:p w14:paraId="3B66A409" w14:textId="77777777"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New Beginnings</w:t>
      </w:r>
    </w:p>
    <w:p w14:paraId="6BAFB067"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Ezra 2 is a story of new beginnings as the exiles return to rebuild their lives and their temple. 2 Corinthians 5:17 assures us, "Therefore if anyone is in Christ, he is a new creation. The old has passed away; behold, the new has come!" In Christ, we are offered a fresh start, filled with hope and purpose.</w:t>
      </w:r>
    </w:p>
    <w:p w14:paraId="4E0F5607" w14:textId="77777777" w:rsidR="00D8012D" w:rsidRPr="001B37DC" w:rsidRDefault="00D8012D" w:rsidP="00D8012D">
      <w:pPr>
        <w:spacing w:line="247" w:lineRule="auto"/>
        <w:rPr>
          <w:rFonts w:eastAsia="Times New Roman"/>
          <w:kern w:val="0"/>
          <w:sz w:val="21"/>
          <w:szCs w:val="21"/>
        </w:rPr>
      </w:pPr>
      <w:r w:rsidRPr="00F6333B">
        <w:rPr>
          <w:rFonts w:eastAsia="Times New Roman"/>
          <w:kern w:val="0"/>
          <w:sz w:val="21"/>
          <w:szCs w:val="21"/>
        </w:rPr>
        <w:t>1. How can you embrace new beginnings in your life like the returning exiles in Ezra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rebuild or restore in your personal or spiritual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starting anew require both faith and action, as seen in the journey of the exiles?</w:t>
      </w:r>
      <w:r w:rsidRPr="001B37DC">
        <w:br w:type="page"/>
      </w:r>
    </w:p>
    <w:p w14:paraId="3D643910" w14:textId="77777777" w:rsidR="00D8012D" w:rsidRPr="00D8012D" w:rsidRDefault="00D8012D" w:rsidP="00D8012D">
      <w:pPr>
        <w:spacing w:line="247" w:lineRule="auto"/>
        <w:jc w:val="center"/>
        <w:outlineLvl w:val="0"/>
        <w:rPr>
          <w:rFonts w:eastAsia="Times New Roman"/>
          <w:b/>
          <w:bCs/>
          <w:kern w:val="36"/>
          <w:sz w:val="32"/>
          <w:szCs w:val="32"/>
        </w:rPr>
      </w:pPr>
      <w:r w:rsidRPr="00D8012D">
        <w:rPr>
          <w:rFonts w:eastAsia="Times New Roman"/>
          <w:b/>
          <w:bCs/>
          <w:kern w:val="36"/>
          <w:sz w:val="32"/>
          <w:szCs w:val="32"/>
        </w:rPr>
        <w:t>Ezra 3 Teaching Points and Bible Study Questions</w:t>
      </w:r>
    </w:p>
    <w:p w14:paraId="48EDF194" w14:textId="6DAAE376"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Rebuilding the Altar: Prioritizing Worship</w:t>
      </w:r>
    </w:p>
    <w:p w14:paraId="6B59A1A4"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In Ezra 3, the first thing the Israelites did upon returning to Jerusalem was to rebuild the altar of God. This act underscores the importance of prioritizing worship in our lives. As it is written, "They set the altar on its foundation and sacrificed burnt offerings upon it to the LORD, both the morning and evening burnt offerings" (Ezra 3:3). By putting God first, we align our lives with His purpose and invite His presence into our daily routines.</w:t>
      </w:r>
    </w:p>
    <w:p w14:paraId="689AF97A"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prioritize worship in your daily life amidst modern distractions and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rebuilding the altar was essential for the Israelites' spiritual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rebuild your personal "altar" and strengthen your relationship with God? </w:t>
      </w:r>
    </w:p>
    <w:p w14:paraId="1C61A28D" w14:textId="77777777"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Unity in Purpose: Strength in Community</w:t>
      </w:r>
    </w:p>
    <w:p w14:paraId="68A5BDE8"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The Israelites gathered "as one man" to Jerusalem (Ezra 3:1), demonstrating the power of unity. When we come together with a shared purpose, especially in worship and service, we reflect the body of Christ. This unity strengthens our faith and amplifies our impact, reminding us that we are stronger together.</w:t>
      </w:r>
    </w:p>
    <w:p w14:paraId="39736072"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your community come together to achieve a common goal like the Israelites rebuilding the altar?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in purpose strengthens a community's faith and resilience?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a sense of unity and shared purpose in your community? </w:t>
      </w:r>
    </w:p>
    <w:p w14:paraId="24EF727E" w14:textId="77777777" w:rsidR="00D8012D" w:rsidRDefault="00D8012D" w:rsidP="00D8012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D7B8D87" w14:textId="77777777" w:rsidR="00D8012D" w:rsidRDefault="00D8012D">
      <w:pPr>
        <w:spacing w:after="0" w:line="240" w:lineRule="auto"/>
        <w:rPr>
          <w:rFonts w:eastAsia="Times New Roman"/>
          <w:b/>
          <w:bCs/>
          <w:kern w:val="0"/>
          <w:sz w:val="21"/>
          <w:szCs w:val="21"/>
        </w:rPr>
      </w:pPr>
      <w:r>
        <w:rPr>
          <w:rFonts w:eastAsia="Times New Roman"/>
          <w:b/>
          <w:bCs/>
          <w:kern w:val="0"/>
          <w:sz w:val="21"/>
          <w:szCs w:val="21"/>
        </w:rPr>
        <w:br w:type="page"/>
      </w:r>
    </w:p>
    <w:p w14:paraId="7EC09A95" w14:textId="77777777" w:rsidR="00D8012D" w:rsidRDefault="00D8012D" w:rsidP="00D8012D">
      <w:pPr>
        <w:spacing w:after="0" w:line="240" w:lineRule="auto"/>
        <w:rPr>
          <w:rFonts w:eastAsia="Times New Roman"/>
          <w:b/>
          <w:bCs/>
          <w:kern w:val="0"/>
          <w:sz w:val="21"/>
          <w:szCs w:val="21"/>
        </w:rPr>
      </w:pPr>
    </w:p>
    <w:p w14:paraId="1A47D639" w14:textId="6D4B59CA" w:rsidR="00D8012D" w:rsidRPr="00D8012D" w:rsidRDefault="00D8012D" w:rsidP="00D8012D">
      <w:pPr>
        <w:spacing w:after="0" w:line="240" w:lineRule="auto"/>
        <w:rPr>
          <w:rFonts w:eastAsia="Times New Roman"/>
          <w:b/>
          <w:bCs/>
          <w:kern w:val="0"/>
          <w:sz w:val="21"/>
          <w:szCs w:val="21"/>
        </w:rPr>
      </w:pPr>
      <w:r w:rsidRPr="00F6333B">
        <w:rPr>
          <w:rFonts w:eastAsia="Times New Roman"/>
          <w:b/>
          <w:bCs/>
          <w:kern w:val="0"/>
          <w:sz w:val="21"/>
          <w:szCs w:val="21"/>
        </w:rPr>
        <w:t>Courage in the Face of Fear: Trusting God</w:t>
      </w:r>
    </w:p>
    <w:p w14:paraId="50F21642"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Despite their fear of the surrounding peoples, the Israelites pressed on with their mission. "They set the altar on its foundation, for fear was upon them because of the peoples of the lands" (Ezra 3:3). This teaches us to trust in God’s protection and provision, even when circumstances seem daunting. Courage is not the absence of fear, but the decision to act in faith despite it.</w:t>
      </w:r>
    </w:p>
    <w:p w14:paraId="724CBBBD"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demonstrate courage in your daily life when facing fear, trusting God like the Israelites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 helps overcome fear, as seen in the rebuilding of the altar?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 more when feeling afraid or uncertain? </w:t>
      </w:r>
    </w:p>
    <w:p w14:paraId="04CB32BB" w14:textId="77777777"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Observing the Feasts: Remembering God's Faithfulness</w:t>
      </w:r>
    </w:p>
    <w:p w14:paraId="0265E729"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The Israelites celebrated the Feast of Tabernacles, as prescribed in the Law. "They celebrated the Feast of Tabernacles according to the ordinance" (Ezra 3:4). Observing these feasts was a way to remember God’s past faithfulness and provision. In our lives, setting aside time to remember and celebrate God’s goodness can renew our faith and gratitude.</w:t>
      </w:r>
    </w:p>
    <w:p w14:paraId="1A61BE5A"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observing feasts today help you remember and celebrate God's faithfulness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celebrations strengthen faith and unity among believers?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incorporate remembrance of God's faithfulness into daily life? </w:t>
      </w:r>
    </w:p>
    <w:p w14:paraId="511B8A98" w14:textId="77777777" w:rsidR="00D8012D" w:rsidRDefault="00D8012D" w:rsidP="00D8012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9179741" w14:textId="77777777" w:rsidR="00D8012D" w:rsidRDefault="00D8012D">
      <w:pPr>
        <w:spacing w:after="0" w:line="240" w:lineRule="auto"/>
        <w:rPr>
          <w:rFonts w:eastAsia="Times New Roman"/>
          <w:b/>
          <w:bCs/>
          <w:kern w:val="0"/>
          <w:sz w:val="21"/>
          <w:szCs w:val="21"/>
        </w:rPr>
      </w:pPr>
      <w:r>
        <w:rPr>
          <w:rFonts w:eastAsia="Times New Roman"/>
          <w:b/>
          <w:bCs/>
          <w:kern w:val="0"/>
          <w:sz w:val="21"/>
          <w:szCs w:val="21"/>
        </w:rPr>
        <w:br w:type="page"/>
      </w:r>
    </w:p>
    <w:p w14:paraId="31311B2C" w14:textId="77777777" w:rsidR="00D8012D" w:rsidRDefault="00D8012D" w:rsidP="00D8012D">
      <w:pPr>
        <w:spacing w:line="247" w:lineRule="auto"/>
        <w:rPr>
          <w:rFonts w:eastAsia="Times New Roman"/>
          <w:b/>
          <w:bCs/>
          <w:kern w:val="0"/>
          <w:sz w:val="21"/>
          <w:szCs w:val="21"/>
        </w:rPr>
      </w:pPr>
    </w:p>
    <w:p w14:paraId="32D04DDA" w14:textId="59126171"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Generosity in Giving: Supporting God's Work</w:t>
      </w:r>
    </w:p>
    <w:p w14:paraId="7C4775CA"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The people gave willingly to support the rebuilding of the temple. "They gave money to the masons and carpenters" (Ezra 3:7). This act of generosity highlights the importance of supporting God’s work with our resources. When we give, we participate in God’s mission and experience the joy of contributing to something greater than ourselves.</w:t>
      </w:r>
    </w:p>
    <w:p w14:paraId="6BA7C6A2" w14:textId="77777777" w:rsidR="00D8012D" w:rsidRDefault="00D8012D" w:rsidP="00D8012D">
      <w:pPr>
        <w:spacing w:line="247" w:lineRule="auto"/>
      </w:pPr>
      <w:r w:rsidRPr="00F6333B">
        <w:rPr>
          <w:rFonts w:eastAsia="Times New Roman"/>
          <w:kern w:val="0"/>
          <w:sz w:val="21"/>
          <w:szCs w:val="21"/>
        </w:rPr>
        <w:t>1. How can you practice generosity in supporting your local church's mission and community outreach efforts?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generosity is essential in advancing God's work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encourage others to contribute generously to God's work?</w:t>
      </w:r>
    </w:p>
    <w:p w14:paraId="0578A6F9" w14:textId="4C5172A3"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Laying the Foundation: Building on Solid Ground</w:t>
      </w:r>
    </w:p>
    <w:p w14:paraId="00AA437A"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The laying of the temple’s foundation was a significant milestone. "When the builders laid the foundation of the temple of the LORD" (Ezra 3:10). This reminds us of the importance of building our lives on the solid foundation of Christ. As Jesus taught, "Everyone who hears these words of Mine and acts on them is like a wise man who built his house on the rock" (Matthew 7:24).</w:t>
      </w:r>
    </w:p>
    <w:p w14:paraId="1EEB4875"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ensure your life's foundation is as solid as the temple's foundation in Ezra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laying a strong foundation is crucial for both spiritual and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build a solid foundation in your faith and daily life? </w:t>
      </w:r>
    </w:p>
    <w:p w14:paraId="18DF0788" w14:textId="77777777" w:rsidR="00D8012D" w:rsidRDefault="00D8012D" w:rsidP="00D8012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6B79B2E" w14:textId="77777777" w:rsidR="00D8012D" w:rsidRDefault="00D8012D">
      <w:pPr>
        <w:spacing w:after="0" w:line="240" w:lineRule="auto"/>
        <w:rPr>
          <w:rFonts w:eastAsia="Times New Roman"/>
          <w:b/>
          <w:bCs/>
          <w:kern w:val="0"/>
          <w:sz w:val="21"/>
          <w:szCs w:val="21"/>
        </w:rPr>
      </w:pPr>
      <w:r>
        <w:rPr>
          <w:rFonts w:eastAsia="Times New Roman"/>
          <w:b/>
          <w:bCs/>
          <w:kern w:val="0"/>
          <w:sz w:val="21"/>
          <w:szCs w:val="21"/>
        </w:rPr>
        <w:br w:type="page"/>
      </w:r>
    </w:p>
    <w:p w14:paraId="17EE8DD6" w14:textId="77777777" w:rsidR="00D8012D" w:rsidRDefault="00D8012D" w:rsidP="00D8012D">
      <w:pPr>
        <w:spacing w:line="247" w:lineRule="auto"/>
        <w:rPr>
          <w:rFonts w:eastAsia="Times New Roman"/>
          <w:b/>
          <w:bCs/>
          <w:kern w:val="0"/>
          <w:sz w:val="21"/>
          <w:szCs w:val="21"/>
        </w:rPr>
      </w:pPr>
    </w:p>
    <w:p w14:paraId="43477FA1" w14:textId="0CC90C6E"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Joyful Worship: Expressing Our Praise</w:t>
      </w:r>
    </w:p>
    <w:p w14:paraId="28F821A3"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As the foundation was laid, the people praised God with joy. "They sang responsively, praising and giving thanks to the LORD" (Ezra 3:11). Joyful worship is a natural response to God’s goodness and faithfulness. It lifts our spirits and draws us closer to Him, reminding us of the joy found in His presence.</w:t>
      </w:r>
    </w:p>
    <w:p w14:paraId="522F39CA"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incorporate joyful worship into your daily routine to express gratitude and praise?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joyful worship is important in strengthening community bonds within your faith group?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worship remains heartfelt and not just a routine practice? </w:t>
      </w:r>
    </w:p>
    <w:p w14:paraId="78C8D079" w14:textId="77777777"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Mixed Emotions: Honoring the Past, Embracing the Future</w:t>
      </w:r>
    </w:p>
    <w:p w14:paraId="4AF2A6D8"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While many shouted for joy, some wept as they remembered the former temple. "Many of the older priests and Levites and family heads, who had seen the first temple, wept aloud" (Ezra 3:12). This teaches us to honor the past while embracing the future. God is always doing a new thing, and we are invited to be part of His unfolding story.</w:t>
      </w:r>
    </w:p>
    <w:p w14:paraId="59F79418"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balance honoring past traditions while embracing new changes in your spiritual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acknowledge mixed emotions during times of transition?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others who feel conflicted about changes in your faith journey? </w:t>
      </w:r>
    </w:p>
    <w:p w14:paraId="3E6EF450" w14:textId="77777777" w:rsidR="00D8012D" w:rsidRDefault="00D8012D" w:rsidP="00D8012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E4920F2" w14:textId="77777777" w:rsidR="00D8012D" w:rsidRDefault="00D8012D">
      <w:pPr>
        <w:spacing w:after="0" w:line="240" w:lineRule="auto"/>
        <w:rPr>
          <w:rFonts w:eastAsia="Times New Roman"/>
          <w:b/>
          <w:bCs/>
          <w:kern w:val="0"/>
          <w:sz w:val="21"/>
          <w:szCs w:val="21"/>
        </w:rPr>
      </w:pPr>
      <w:r>
        <w:rPr>
          <w:rFonts w:eastAsia="Times New Roman"/>
          <w:b/>
          <w:bCs/>
          <w:kern w:val="0"/>
          <w:sz w:val="21"/>
          <w:szCs w:val="21"/>
        </w:rPr>
        <w:br w:type="page"/>
      </w:r>
    </w:p>
    <w:p w14:paraId="6731AB20" w14:textId="77777777" w:rsidR="00D8012D" w:rsidRDefault="00D8012D" w:rsidP="00D8012D">
      <w:pPr>
        <w:spacing w:line="247" w:lineRule="auto"/>
        <w:rPr>
          <w:rFonts w:eastAsia="Times New Roman"/>
          <w:b/>
          <w:bCs/>
          <w:kern w:val="0"/>
          <w:sz w:val="21"/>
          <w:szCs w:val="21"/>
        </w:rPr>
      </w:pPr>
    </w:p>
    <w:p w14:paraId="09F93E94" w14:textId="7681A8B2"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The Sound of Praise: A Witness to the World</w:t>
      </w:r>
    </w:p>
    <w:p w14:paraId="39E26FC9"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The sound of the people’s praise was heard far away. "The sound was heard far away" (Ezra 3:13). Our worship and testimony can be a powerful witness to those around us. When we live out our faith with authenticity and joy, others are drawn to the hope we have in Christ.</w:t>
      </w:r>
    </w:p>
    <w:p w14:paraId="3EE73874"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your expressions of praise serve as a witness to those around you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public displays of worship impact both believers and non-believers differently?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praise is authentic and impactful to others? </w:t>
      </w:r>
    </w:p>
    <w:p w14:paraId="476D8A17" w14:textId="77777777"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 A Promise Kept</w:t>
      </w:r>
    </w:p>
    <w:p w14:paraId="505766ED"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The rebuilding of the temple was a fulfillment of God’s promise to His people. It serves as a reminder that God is faithful to His word. "For the LORD is good; His loving devotion endures forever" (Ezra 3:11). Trusting in His promises gives us confidence and hope, knowing that He who began a good work in us will carry it on to completion.</w:t>
      </w:r>
    </w:p>
    <w:p w14:paraId="44147261" w14:textId="77777777" w:rsidR="00D8012D" w:rsidRPr="001B37DC" w:rsidRDefault="00D8012D" w:rsidP="00D8012D">
      <w:pPr>
        <w:spacing w:line="247" w:lineRule="auto"/>
        <w:rPr>
          <w:rFonts w:eastAsia="Times New Roman"/>
          <w:kern w:val="0"/>
          <w:sz w:val="21"/>
          <w:szCs w:val="21"/>
        </w:rPr>
      </w:pPr>
      <w:r w:rsidRPr="00F6333B">
        <w:rPr>
          <w:rFonts w:eastAsia="Times New Roman"/>
          <w:kern w:val="0"/>
          <w:sz w:val="21"/>
          <w:szCs w:val="21"/>
        </w:rPr>
        <w:t>1. How can you recognize and celebrate God's faithfulness in your daily life like the Israelites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remember God's promises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trust in God's faithfulness when facing uncertainty?</w:t>
      </w:r>
      <w:r w:rsidRPr="001B37DC">
        <w:br w:type="page"/>
      </w:r>
    </w:p>
    <w:p w14:paraId="5F74DCBC" w14:textId="77777777" w:rsidR="00D8012D" w:rsidRPr="00D8012D" w:rsidRDefault="00D8012D" w:rsidP="00D8012D">
      <w:pPr>
        <w:spacing w:line="247" w:lineRule="auto"/>
        <w:jc w:val="center"/>
        <w:outlineLvl w:val="0"/>
        <w:rPr>
          <w:rFonts w:eastAsia="Times New Roman"/>
          <w:b/>
          <w:bCs/>
          <w:kern w:val="36"/>
          <w:sz w:val="32"/>
          <w:szCs w:val="32"/>
        </w:rPr>
      </w:pPr>
      <w:r w:rsidRPr="00D8012D">
        <w:rPr>
          <w:rFonts w:eastAsia="Times New Roman"/>
          <w:b/>
          <w:bCs/>
          <w:kern w:val="36"/>
          <w:sz w:val="32"/>
          <w:szCs w:val="32"/>
        </w:rPr>
        <w:t>Ezra 4 Teaching Points and Bible Study Questions</w:t>
      </w:r>
    </w:p>
    <w:p w14:paraId="21450EE9" w14:textId="777ECB34"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Opposition is Inevitable</w:t>
      </w:r>
    </w:p>
    <w:p w14:paraId="7159C8B9"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In Ezra 4, we see that when the Israelites began rebuilding the temple, they faced immediate opposition from their adversaries. This reminds us that when we set out to do God's work, challenges are bound to arise. As it is written, "Be strong and courageous. Do not be afraid or terrified because of them, for the LORD your God goes with you; He will never leave you nor forsake you" (Deuteronomy 31:6). Embrace the opposition as a sign that you are on the right path.</w:t>
      </w:r>
    </w:p>
    <w:p w14:paraId="1C76575F"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remain steadfast when facing opposition in your personal or spiritual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opposition often arises when pursuing meaningful change or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strategies can you use to overcome discouragement when others challenge your beliefs or actions? </w:t>
      </w:r>
    </w:p>
    <w:p w14:paraId="03029C3A" w14:textId="77777777"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Discernment is Key</w:t>
      </w:r>
    </w:p>
    <w:p w14:paraId="162FFFD7"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The adversaries of Judah and Benjamin offered to help build the temple, but their intentions were not pure. The leaders wisely discerned their true motives and declined their offer. This teaches us to be discerning in our partnerships and alliances. "Test all things; hold fast to what is good" (1 Thessalonians 5:21). Seek wisdom from God to see beyond appearances.</w:t>
      </w:r>
    </w:p>
    <w:p w14:paraId="4A76995F"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apply discernment when facing opposition in your personal or professional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discernment was crucial for the leaders in Ezra 4 when dealing with adversaries?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discernment guides your decisions in challenging situations? </w:t>
      </w:r>
    </w:p>
    <w:p w14:paraId="6BF2E377" w14:textId="77777777" w:rsidR="00D8012D" w:rsidRDefault="00D8012D" w:rsidP="00D8012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CA4C35" w14:textId="77777777" w:rsidR="00D8012D" w:rsidRDefault="00D8012D">
      <w:pPr>
        <w:spacing w:after="0" w:line="240" w:lineRule="auto"/>
        <w:rPr>
          <w:rFonts w:eastAsia="Times New Roman"/>
          <w:b/>
          <w:bCs/>
          <w:kern w:val="0"/>
          <w:sz w:val="21"/>
          <w:szCs w:val="21"/>
        </w:rPr>
      </w:pPr>
      <w:r>
        <w:rPr>
          <w:rFonts w:eastAsia="Times New Roman"/>
          <w:b/>
          <w:bCs/>
          <w:kern w:val="0"/>
          <w:sz w:val="21"/>
          <w:szCs w:val="21"/>
        </w:rPr>
        <w:br w:type="page"/>
      </w:r>
    </w:p>
    <w:p w14:paraId="5E8049B3" w14:textId="77777777" w:rsidR="00D8012D" w:rsidRDefault="00D8012D" w:rsidP="00D8012D">
      <w:pPr>
        <w:spacing w:line="247" w:lineRule="auto"/>
        <w:rPr>
          <w:rFonts w:eastAsia="Times New Roman"/>
          <w:b/>
          <w:bCs/>
          <w:kern w:val="0"/>
          <w:sz w:val="21"/>
          <w:szCs w:val="21"/>
        </w:rPr>
      </w:pPr>
    </w:p>
    <w:p w14:paraId="42E6C02E" w14:textId="49DA807E"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Persistence in Faith</w:t>
      </w:r>
    </w:p>
    <w:p w14:paraId="2967896B"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Despite the opposition, the Israelites did not abandon their mission. They persisted in their faith and commitment to God's command. "Let us not grow weary in well-doing, for in due time we will reap a harvest if we do not give up" (Galatians 6:9). Stay steadfast in your faith, knowing that perseverance will lead to victory.</w:t>
      </w:r>
    </w:p>
    <w:p w14:paraId="040F8625"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maintain persistence in faith when facing opposition in your personal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persistence in faith is crucial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when discouraged? </w:t>
      </w:r>
    </w:p>
    <w:p w14:paraId="6299FCBA" w14:textId="77777777"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Prayer</w:t>
      </w:r>
    </w:p>
    <w:p w14:paraId="488149C1"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The Israelites' response to opposition was rooted in their relationship with God. They sought His guidance and strength through prayer. "Pray without ceasing" (1 Thessalonians 5:17). Make prayer your first response, not your last resort, and watch how God moves in your life.</w:t>
      </w:r>
    </w:p>
    <w:p w14:paraId="22F75751"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prayer influence your response to opposition in your personal or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prayer is essential when facing discouragement or setbacks?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Ezra 4 about using prayer to seek guidance in challenging situations? </w:t>
      </w:r>
    </w:p>
    <w:p w14:paraId="3B5F0797" w14:textId="77777777" w:rsidR="00D8012D" w:rsidRDefault="00D8012D" w:rsidP="00D8012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7422E1E" w14:textId="77777777" w:rsidR="00D8012D" w:rsidRDefault="00D8012D">
      <w:pPr>
        <w:spacing w:after="0" w:line="240" w:lineRule="auto"/>
        <w:rPr>
          <w:rFonts w:eastAsia="Times New Roman"/>
          <w:b/>
          <w:bCs/>
          <w:kern w:val="0"/>
          <w:sz w:val="21"/>
          <w:szCs w:val="21"/>
        </w:rPr>
      </w:pPr>
      <w:r>
        <w:rPr>
          <w:rFonts w:eastAsia="Times New Roman"/>
          <w:b/>
          <w:bCs/>
          <w:kern w:val="0"/>
          <w:sz w:val="21"/>
          <w:szCs w:val="21"/>
        </w:rPr>
        <w:br w:type="page"/>
      </w:r>
    </w:p>
    <w:p w14:paraId="11E2D7D2" w14:textId="77777777" w:rsidR="00D8012D" w:rsidRDefault="00D8012D" w:rsidP="00D8012D">
      <w:pPr>
        <w:spacing w:line="247" w:lineRule="auto"/>
        <w:rPr>
          <w:rFonts w:eastAsia="Times New Roman"/>
          <w:b/>
          <w:bCs/>
          <w:kern w:val="0"/>
          <w:sz w:val="21"/>
          <w:szCs w:val="21"/>
        </w:rPr>
      </w:pPr>
    </w:p>
    <w:p w14:paraId="05DD8EFA" w14:textId="00EFFDA8"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The Importance of Leadership</w:t>
      </w:r>
    </w:p>
    <w:p w14:paraId="1FC2CA6A"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 xml:space="preserve">Zerubbabel and </w:t>
      </w:r>
      <w:proofErr w:type="spellStart"/>
      <w:r w:rsidRPr="00F6333B">
        <w:rPr>
          <w:rFonts w:eastAsia="Times New Roman"/>
          <w:kern w:val="0"/>
          <w:sz w:val="21"/>
          <w:szCs w:val="21"/>
        </w:rPr>
        <w:t>Jeshua</w:t>
      </w:r>
      <w:proofErr w:type="spellEnd"/>
      <w:r w:rsidRPr="00F6333B">
        <w:rPr>
          <w:rFonts w:eastAsia="Times New Roman"/>
          <w:kern w:val="0"/>
          <w:sz w:val="21"/>
          <w:szCs w:val="21"/>
        </w:rPr>
        <w:t xml:space="preserve"> demonstrated strong leadership by standing firm against the adversaries. Their example shows us the importance of having godly leaders who can guide and encourage us in our spiritual journey. "Remember your leaders, who spoke the word of God to you. Consider the outcome of their way of life and imitate their faith" (Hebrews 13:7).</w:t>
      </w:r>
    </w:p>
    <w:p w14:paraId="2C05DDBE" w14:textId="77777777" w:rsidR="00D8012D" w:rsidRDefault="00D8012D" w:rsidP="00D8012D">
      <w:pPr>
        <w:spacing w:line="247" w:lineRule="auto"/>
      </w:pPr>
      <w:r w:rsidRPr="00F6333B">
        <w:rPr>
          <w:rFonts w:eastAsia="Times New Roman"/>
          <w:kern w:val="0"/>
          <w:sz w:val="21"/>
          <w:szCs w:val="21"/>
        </w:rPr>
        <w:t>1. How can effective leadership help overcome opposition in community projects, as seen in Ezra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strong leadership is crucial when facing external challenges to a group's mission?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Ezra 4 about maintaining focus and unity under leadership during adversity?</w:t>
      </w:r>
    </w:p>
    <w:p w14:paraId="298B7BC9" w14:textId="02D7CDFC"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Timing is Perfect</w:t>
      </w:r>
    </w:p>
    <w:p w14:paraId="6718A875"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The work on the temple was delayed, but God's timing is always perfect. "For everything there is a season, and a time for every purpose under heaven" (Ecclesiastes 3:1). Trust in God's timing, knowing that He is orchestrating everything for His glory and our good.</w:t>
      </w:r>
    </w:p>
    <w:p w14:paraId="3803738F"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trust God's timing when facing opposition or delays in your personal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timing might differ from your own plans or expectations?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waiting on God's timing in challenging situations? </w:t>
      </w:r>
    </w:p>
    <w:p w14:paraId="600F9944" w14:textId="77777777" w:rsidR="00D8012D" w:rsidRDefault="00D8012D" w:rsidP="00D8012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5A363FE" w14:textId="77777777" w:rsidR="00D8012D" w:rsidRDefault="00D8012D">
      <w:pPr>
        <w:spacing w:after="0" w:line="240" w:lineRule="auto"/>
        <w:rPr>
          <w:rFonts w:eastAsia="Times New Roman"/>
          <w:b/>
          <w:bCs/>
          <w:kern w:val="0"/>
          <w:sz w:val="21"/>
          <w:szCs w:val="21"/>
        </w:rPr>
      </w:pPr>
      <w:r>
        <w:rPr>
          <w:rFonts w:eastAsia="Times New Roman"/>
          <w:b/>
          <w:bCs/>
          <w:kern w:val="0"/>
          <w:sz w:val="21"/>
          <w:szCs w:val="21"/>
        </w:rPr>
        <w:br w:type="page"/>
      </w:r>
    </w:p>
    <w:p w14:paraId="69A57980" w14:textId="77777777" w:rsidR="00D8012D" w:rsidRDefault="00D8012D" w:rsidP="00D8012D">
      <w:pPr>
        <w:spacing w:line="247" w:lineRule="auto"/>
        <w:rPr>
          <w:rFonts w:eastAsia="Times New Roman"/>
          <w:b/>
          <w:bCs/>
          <w:kern w:val="0"/>
          <w:sz w:val="21"/>
          <w:szCs w:val="21"/>
        </w:rPr>
      </w:pPr>
    </w:p>
    <w:p w14:paraId="777513BB" w14:textId="183FFBA4"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The Role of Community</w:t>
      </w:r>
    </w:p>
    <w:p w14:paraId="6182E484"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The Israelites worked together as a community to rebuild the temple. This highlights the importance of community in our spiritual lives. "And let us consider how to spur one another on to love and good deeds" (Hebrews 10:24). Surround yourself with fellow believers who will support and encourage you.</w:t>
      </w:r>
    </w:p>
    <w:p w14:paraId="75859842"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foster unity in your community when facing external opposition or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support is crucial during times of rebuilding or starting anew?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community remains focused on shared goals despite external pressures? </w:t>
      </w:r>
    </w:p>
    <w:p w14:paraId="212F02EE" w14:textId="77777777"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Enemy's Tactics</w:t>
      </w:r>
    </w:p>
    <w:p w14:paraId="23902E1E"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The adversaries used various tactics to discourage the Israelites, including intimidation and false accusations. Recognize that the enemy will use similar tactics to derail your spiritual progress. "Be sober-minded and alert. Your adversary the devil prowls around like a roaring lion, seeking someone to devour" (1 Peter 5:8). Stay vigilant and grounded in the Word.</w:t>
      </w:r>
    </w:p>
    <w:p w14:paraId="6D45FD94"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recognize and counteract subtle opposition in your personal or spiritual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persistence is crucial when facing discouragement from others in your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Ezra 4 about handling resistance to your faith or values? </w:t>
      </w:r>
    </w:p>
    <w:p w14:paraId="55C24117" w14:textId="77777777" w:rsidR="00D8012D" w:rsidRDefault="00D8012D" w:rsidP="00D8012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CE07146" w14:textId="77777777" w:rsidR="00D8012D" w:rsidRDefault="00D8012D">
      <w:pPr>
        <w:spacing w:after="0" w:line="240" w:lineRule="auto"/>
        <w:rPr>
          <w:rFonts w:eastAsia="Times New Roman"/>
          <w:b/>
          <w:bCs/>
          <w:kern w:val="0"/>
          <w:sz w:val="21"/>
          <w:szCs w:val="21"/>
        </w:rPr>
      </w:pPr>
      <w:r>
        <w:rPr>
          <w:rFonts w:eastAsia="Times New Roman"/>
          <w:b/>
          <w:bCs/>
          <w:kern w:val="0"/>
          <w:sz w:val="21"/>
          <w:szCs w:val="21"/>
        </w:rPr>
        <w:br w:type="page"/>
      </w:r>
    </w:p>
    <w:p w14:paraId="14F40157" w14:textId="77777777" w:rsidR="00D8012D" w:rsidRDefault="00D8012D" w:rsidP="00D8012D">
      <w:pPr>
        <w:spacing w:line="247" w:lineRule="auto"/>
        <w:rPr>
          <w:rFonts w:eastAsia="Times New Roman"/>
          <w:b/>
          <w:bCs/>
          <w:kern w:val="0"/>
          <w:sz w:val="21"/>
          <w:szCs w:val="21"/>
        </w:rPr>
      </w:pPr>
    </w:p>
    <w:p w14:paraId="311DF7F3" w14:textId="69664F10"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The Assurance of God's Promises</w:t>
      </w:r>
    </w:p>
    <w:p w14:paraId="65BDEF61"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Despite the setbacks, the Israelites held onto God's promises. "For no matter how many promises God has made, they are 'Yes' in Christ" (2 Corinthians 1:20). Cling to the promises of God, knowing that He is faithful to fulfill them.</w:t>
      </w:r>
    </w:p>
    <w:p w14:paraId="42954EBB"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remain confident in God's promises when facing opposition like the Israelites in Ezra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promises are crucial during times of discouragement and delay?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promises amidst challenges similar to those in Ezra 4? </w:t>
      </w:r>
    </w:p>
    <w:p w14:paraId="74FA2463" w14:textId="77777777"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Ultimate Victory</w:t>
      </w:r>
    </w:p>
    <w:p w14:paraId="3B52DC9B"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The chapter ends with the work on the temple halted, but this was not the end of the story. God's purposes cannot be thwarted, and the temple was eventually completed. "But thanks be to God, who gives us the victory through our Lord Jesus Christ" (1 Corinthians 15:57). Remember that in Christ, we have the ultimate victory, no matter the obstacles we face.</w:t>
      </w:r>
    </w:p>
    <w:p w14:paraId="74E5FCD9" w14:textId="77777777" w:rsidR="00D8012D" w:rsidRPr="001B37DC" w:rsidRDefault="00D8012D" w:rsidP="00D8012D">
      <w:pPr>
        <w:spacing w:line="247" w:lineRule="auto"/>
        <w:rPr>
          <w:rFonts w:eastAsia="Times New Roman"/>
          <w:kern w:val="0"/>
          <w:sz w:val="21"/>
          <w:szCs w:val="21"/>
        </w:rPr>
      </w:pPr>
      <w:r w:rsidRPr="00F6333B">
        <w:rPr>
          <w:rFonts w:eastAsia="Times New Roman"/>
          <w:kern w:val="0"/>
          <w:sz w:val="21"/>
          <w:szCs w:val="21"/>
        </w:rPr>
        <w:t>1. How can you maintain faith in ultimate victory when facing opposition like the Israelites in Ezra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perseverance is crucial in achieving ultimate victory despite setbacks?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Ezra 4 about trusting God's plan for ultimate victory in your life?</w:t>
      </w:r>
      <w:r w:rsidRPr="001B37DC">
        <w:br w:type="page"/>
      </w:r>
    </w:p>
    <w:p w14:paraId="3622092B" w14:textId="77777777" w:rsidR="00D8012D" w:rsidRPr="00D8012D" w:rsidRDefault="00D8012D" w:rsidP="00D8012D">
      <w:pPr>
        <w:spacing w:line="247" w:lineRule="auto"/>
        <w:jc w:val="center"/>
        <w:outlineLvl w:val="0"/>
        <w:rPr>
          <w:rFonts w:eastAsia="Times New Roman"/>
          <w:b/>
          <w:bCs/>
          <w:kern w:val="36"/>
          <w:sz w:val="32"/>
          <w:szCs w:val="32"/>
        </w:rPr>
      </w:pPr>
      <w:r w:rsidRPr="00D8012D">
        <w:rPr>
          <w:rFonts w:eastAsia="Times New Roman"/>
          <w:b/>
          <w:bCs/>
          <w:kern w:val="36"/>
          <w:sz w:val="32"/>
          <w:szCs w:val="32"/>
        </w:rPr>
        <w:t>Ezra 5 Teaching Points and Bible Study Questions</w:t>
      </w:r>
    </w:p>
    <w:p w14:paraId="52C685AB" w14:textId="6FE428FD"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The Power of Prophetic Encouragement</w:t>
      </w:r>
    </w:p>
    <w:p w14:paraId="2502E32A"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 xml:space="preserve">In Ezra 5, we see the prophets Haggai and Zechariah stepping up to encourage the Israelites to resume the rebuilding of the temple. This reminds us of the power of encouragement in our own lives. As it is written, "Then the prophets, Haggai the prophet and Zechariah the son of </w:t>
      </w:r>
      <w:proofErr w:type="spellStart"/>
      <w:r w:rsidRPr="00F6333B">
        <w:rPr>
          <w:rFonts w:eastAsia="Times New Roman"/>
          <w:kern w:val="0"/>
          <w:sz w:val="21"/>
          <w:szCs w:val="21"/>
        </w:rPr>
        <w:t>Iddo</w:t>
      </w:r>
      <w:proofErr w:type="spellEnd"/>
      <w:r w:rsidRPr="00F6333B">
        <w:rPr>
          <w:rFonts w:eastAsia="Times New Roman"/>
          <w:kern w:val="0"/>
          <w:sz w:val="21"/>
          <w:szCs w:val="21"/>
        </w:rPr>
        <w:t>, prophesied to the Jews who were in Judah and Jerusalem, in the name of the God of Israel who was over them" (Ezra 5:1). When we speak life and truth into others, we can inspire them to pursue God's calling with renewed vigor.</w:t>
      </w:r>
    </w:p>
    <w:p w14:paraId="7AD18743"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prophetic encouragement inspire you to overcome challenges in your personal or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prophetic words can reignite motivation and commitment in a community or group?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encourage others through prophetic insights in your daily interactions? </w:t>
      </w:r>
    </w:p>
    <w:p w14:paraId="533F20B5" w14:textId="77777777"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Obedience to God's Command</w:t>
      </w:r>
    </w:p>
    <w:p w14:paraId="37D693E6"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 xml:space="preserve">The Israelites' response to the prophets' encouragement was immediate obedience. "Then Zerubbabel son of </w:t>
      </w:r>
      <w:proofErr w:type="spellStart"/>
      <w:r w:rsidRPr="00F6333B">
        <w:rPr>
          <w:rFonts w:eastAsia="Times New Roman"/>
          <w:kern w:val="0"/>
          <w:sz w:val="21"/>
          <w:szCs w:val="21"/>
        </w:rPr>
        <w:t>Shealtiel</w:t>
      </w:r>
      <w:proofErr w:type="spellEnd"/>
      <w:r w:rsidRPr="00F6333B">
        <w:rPr>
          <w:rFonts w:eastAsia="Times New Roman"/>
          <w:kern w:val="0"/>
          <w:sz w:val="21"/>
          <w:szCs w:val="21"/>
        </w:rPr>
        <w:t xml:space="preserve"> and </w:t>
      </w:r>
      <w:proofErr w:type="spellStart"/>
      <w:r w:rsidRPr="00F6333B">
        <w:rPr>
          <w:rFonts w:eastAsia="Times New Roman"/>
          <w:kern w:val="0"/>
          <w:sz w:val="21"/>
          <w:szCs w:val="21"/>
        </w:rPr>
        <w:t>Jeshua</w:t>
      </w:r>
      <w:proofErr w:type="spellEnd"/>
      <w:r w:rsidRPr="00F6333B">
        <w:rPr>
          <w:rFonts w:eastAsia="Times New Roman"/>
          <w:kern w:val="0"/>
          <w:sz w:val="21"/>
          <w:szCs w:val="21"/>
        </w:rPr>
        <w:t xml:space="preserve"> son of </w:t>
      </w:r>
      <w:proofErr w:type="spellStart"/>
      <w:r w:rsidRPr="00F6333B">
        <w:rPr>
          <w:rFonts w:eastAsia="Times New Roman"/>
          <w:kern w:val="0"/>
          <w:sz w:val="21"/>
          <w:szCs w:val="21"/>
        </w:rPr>
        <w:t>Jozadak</w:t>
      </w:r>
      <w:proofErr w:type="spellEnd"/>
      <w:r w:rsidRPr="00F6333B">
        <w:rPr>
          <w:rFonts w:eastAsia="Times New Roman"/>
          <w:kern w:val="0"/>
          <w:sz w:val="21"/>
          <w:szCs w:val="21"/>
        </w:rPr>
        <w:t xml:space="preserve"> set to work to rebuild the house of God in Jerusalem" (Ezra 5:2). This teaches us the importance of acting on God's commands without delay. Obedience is a key component of faith, and it often leads to blessings and progress in our spiritual journey.</w:t>
      </w:r>
    </w:p>
    <w:p w14:paraId="3DF4B7B8"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ensure your actions align with God's commands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 can lead to unexpected support from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remain obedient when facing opposition or doubt? </w:t>
      </w:r>
    </w:p>
    <w:p w14:paraId="2E95D8AE" w14:textId="77777777" w:rsidR="00D8012D" w:rsidRDefault="00D8012D" w:rsidP="00D8012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A79E12A" w14:textId="77777777" w:rsidR="00D8012D" w:rsidRDefault="00D8012D">
      <w:pPr>
        <w:spacing w:after="0" w:line="240" w:lineRule="auto"/>
        <w:rPr>
          <w:rFonts w:eastAsia="Times New Roman"/>
          <w:b/>
          <w:bCs/>
          <w:kern w:val="0"/>
          <w:sz w:val="21"/>
          <w:szCs w:val="21"/>
        </w:rPr>
      </w:pPr>
      <w:r>
        <w:rPr>
          <w:rFonts w:eastAsia="Times New Roman"/>
          <w:b/>
          <w:bCs/>
          <w:kern w:val="0"/>
          <w:sz w:val="21"/>
          <w:szCs w:val="21"/>
        </w:rPr>
        <w:br w:type="page"/>
      </w:r>
    </w:p>
    <w:p w14:paraId="6AF5DA66" w14:textId="77777777" w:rsidR="00D8012D" w:rsidRDefault="00D8012D" w:rsidP="00D8012D">
      <w:pPr>
        <w:spacing w:line="247" w:lineRule="auto"/>
        <w:rPr>
          <w:rFonts w:eastAsia="Times New Roman"/>
          <w:b/>
          <w:bCs/>
          <w:kern w:val="0"/>
          <w:sz w:val="21"/>
          <w:szCs w:val="21"/>
        </w:rPr>
      </w:pPr>
    </w:p>
    <w:p w14:paraId="7038ED86" w14:textId="50BFD908"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Leadership in Action</w:t>
      </w:r>
    </w:p>
    <w:p w14:paraId="52FD2C28"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 xml:space="preserve">Zerubbabel and </w:t>
      </w:r>
      <w:proofErr w:type="spellStart"/>
      <w:r w:rsidRPr="00F6333B">
        <w:rPr>
          <w:rFonts w:eastAsia="Times New Roman"/>
          <w:kern w:val="0"/>
          <w:sz w:val="21"/>
          <w:szCs w:val="21"/>
        </w:rPr>
        <w:t>Jeshua</w:t>
      </w:r>
      <w:proofErr w:type="spellEnd"/>
      <w:r w:rsidRPr="00F6333B">
        <w:rPr>
          <w:rFonts w:eastAsia="Times New Roman"/>
          <w:kern w:val="0"/>
          <w:sz w:val="21"/>
          <w:szCs w:val="21"/>
        </w:rPr>
        <w:t xml:space="preserve"> exemplify strong leadership by taking initiative and rallying the people to rebuild the temple. Their actions demonstrate that effective leaders are those who lead by example and inspire others to follow. As we lead in our own spheres, whether at home, work, or church, we should strive to be leaders who motivate and guide others toward fulfilling God's purposes.</w:t>
      </w:r>
    </w:p>
    <w:p w14:paraId="5593EBBF"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demonstrate leadership when facing opposition in your community or workplace?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would you take to ensure transparency and accountability in your leadership role?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effective communication is crucial for leaders during challenging projects? </w:t>
      </w:r>
    </w:p>
    <w:p w14:paraId="26C7E9D6" w14:textId="77777777"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Facing Opposition with Faith</w:t>
      </w:r>
    </w:p>
    <w:p w14:paraId="5E627C59"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The rebuilding efforts faced opposition from local authorities, yet the Israelites continued their work. "But the eye of their God was upon the elders of the Jews, and they did not stop them until a report could go to Darius" (Ezra 5:5). This teaches us to persevere in the face of challenges, trusting that God is watching over us and will provide a way through any obstacles.</w:t>
      </w:r>
    </w:p>
    <w:p w14:paraId="034958B9"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maintain faith when facing opposition in your personal or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opposition about your own faith and resilience?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facing challenges often strengthen rather than weaken your faith journey? </w:t>
      </w:r>
    </w:p>
    <w:p w14:paraId="4A19458E" w14:textId="77777777" w:rsidR="00D8012D" w:rsidRDefault="00D8012D" w:rsidP="00D8012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6B5E257" w14:textId="77777777" w:rsidR="00D8012D" w:rsidRDefault="00D8012D">
      <w:pPr>
        <w:spacing w:after="0" w:line="240" w:lineRule="auto"/>
        <w:rPr>
          <w:rFonts w:eastAsia="Times New Roman"/>
          <w:b/>
          <w:bCs/>
          <w:kern w:val="0"/>
          <w:sz w:val="21"/>
          <w:szCs w:val="21"/>
        </w:rPr>
      </w:pPr>
      <w:r>
        <w:rPr>
          <w:rFonts w:eastAsia="Times New Roman"/>
          <w:b/>
          <w:bCs/>
          <w:kern w:val="0"/>
          <w:sz w:val="21"/>
          <w:szCs w:val="21"/>
        </w:rPr>
        <w:br w:type="page"/>
      </w:r>
    </w:p>
    <w:p w14:paraId="46D704F7" w14:textId="77777777" w:rsidR="00D8012D" w:rsidRDefault="00D8012D" w:rsidP="00D8012D">
      <w:pPr>
        <w:spacing w:line="247" w:lineRule="auto"/>
        <w:rPr>
          <w:rFonts w:eastAsia="Times New Roman"/>
          <w:b/>
          <w:bCs/>
          <w:kern w:val="0"/>
          <w:sz w:val="21"/>
          <w:szCs w:val="21"/>
        </w:rPr>
      </w:pPr>
    </w:p>
    <w:p w14:paraId="2FDD6462" w14:textId="1AB903E4"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The Importance of Community Support</w:t>
      </w:r>
    </w:p>
    <w:p w14:paraId="5B60DFC4"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The rebuilding of the temple was a communal effort, with everyone playing a part. This highlights the importance of community in achieving God's work. When we come together as a body of believers, we can accomplish great things for His kingdom. Let us not forsake gathering together and supporting one another in our spiritual endeavors.</w:t>
      </w:r>
    </w:p>
    <w:p w14:paraId="7302F5A9" w14:textId="77777777" w:rsidR="00D8012D" w:rsidRDefault="00D8012D" w:rsidP="00D8012D">
      <w:pPr>
        <w:spacing w:line="247" w:lineRule="auto"/>
      </w:pPr>
      <w:r w:rsidRPr="00F6333B">
        <w:rPr>
          <w:rFonts w:eastAsia="Times New Roman"/>
          <w:kern w:val="0"/>
          <w:sz w:val="21"/>
          <w:szCs w:val="21"/>
        </w:rPr>
        <w:t>1. How can you actively support your community in achieving shared goals, like rebuilding efforts in Ezra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support is crucial for overcoming challenges, as seen in Ezra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encourage unity and collaboration within your community, inspired by Ezra 5?</w:t>
      </w:r>
    </w:p>
    <w:p w14:paraId="6C146BAD" w14:textId="77777777" w:rsidR="00D8012D" w:rsidRDefault="00D8012D" w:rsidP="00D8012D">
      <w:pPr>
        <w:spacing w:line="247" w:lineRule="auto"/>
      </w:pPr>
    </w:p>
    <w:p w14:paraId="62A72281" w14:textId="53973D38"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in Government Affairs</w:t>
      </w:r>
    </w:p>
    <w:p w14:paraId="40E38987"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 xml:space="preserve">The chapter shows that God can influence the hearts of rulers and authorities. The letter to King Darius and his favorable response later in the story </w:t>
      </w:r>
      <w:proofErr w:type="gramStart"/>
      <w:r w:rsidRPr="00F6333B">
        <w:rPr>
          <w:rFonts w:eastAsia="Times New Roman"/>
          <w:kern w:val="0"/>
          <w:sz w:val="21"/>
          <w:szCs w:val="21"/>
        </w:rPr>
        <w:t>remind</w:t>
      </w:r>
      <w:proofErr w:type="gramEnd"/>
      <w:r w:rsidRPr="00F6333B">
        <w:rPr>
          <w:rFonts w:eastAsia="Times New Roman"/>
          <w:kern w:val="0"/>
          <w:sz w:val="21"/>
          <w:szCs w:val="21"/>
        </w:rPr>
        <w:t xml:space="preserve"> us that God is sovereign over all earthly powers. We can trust that He is in control, even when political situations seem uncertain or challenging.</w:t>
      </w:r>
    </w:p>
    <w:p w14:paraId="741FD1A3"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trust God's sovereignty when government decisions seem unfavorable to your beliefs?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align with God's will in political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allows certain leaders to rise, even if they oppose His principles? </w:t>
      </w:r>
    </w:p>
    <w:p w14:paraId="0199155F" w14:textId="77777777" w:rsidR="00D8012D" w:rsidRDefault="00D8012D" w:rsidP="00D8012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21FC2FD" w14:textId="77777777" w:rsidR="00D8012D" w:rsidRDefault="00D8012D">
      <w:pPr>
        <w:spacing w:after="0" w:line="240" w:lineRule="auto"/>
        <w:rPr>
          <w:rFonts w:eastAsia="Times New Roman"/>
          <w:b/>
          <w:bCs/>
          <w:kern w:val="0"/>
          <w:sz w:val="21"/>
          <w:szCs w:val="21"/>
        </w:rPr>
      </w:pPr>
      <w:r>
        <w:rPr>
          <w:rFonts w:eastAsia="Times New Roman"/>
          <w:b/>
          <w:bCs/>
          <w:kern w:val="0"/>
          <w:sz w:val="21"/>
          <w:szCs w:val="21"/>
        </w:rPr>
        <w:br w:type="page"/>
      </w:r>
    </w:p>
    <w:p w14:paraId="44E8D00E" w14:textId="77777777" w:rsidR="00D8012D" w:rsidRDefault="00D8012D" w:rsidP="00D8012D">
      <w:pPr>
        <w:spacing w:line="247" w:lineRule="auto"/>
        <w:rPr>
          <w:rFonts w:eastAsia="Times New Roman"/>
          <w:b/>
          <w:bCs/>
          <w:kern w:val="0"/>
          <w:sz w:val="21"/>
          <w:szCs w:val="21"/>
        </w:rPr>
      </w:pPr>
    </w:p>
    <w:p w14:paraId="03BA5301" w14:textId="778859C5"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The Role of Documentation and Accountability</w:t>
      </w:r>
    </w:p>
    <w:p w14:paraId="1E0EF959"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The Israelites kept records and communicated with the authorities, demonstrating the importance of documentation and accountability in our endeavors. This practice ensures transparency and can protect us from false accusations or misunderstandings. In our own lives, maintaining clear records and being accountable can help us stay organized and focused on our goals.</w:t>
      </w:r>
    </w:p>
    <w:p w14:paraId="3F8096B6"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maintaining documentation enhance accountability in your personal or professional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documentation was crucial for the rebuilding efforts in Ezra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transparency and accountability in group projects or community initiatives? </w:t>
      </w:r>
    </w:p>
    <w:p w14:paraId="4322939E" w14:textId="77777777"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Faithful Witness to God's Work</w:t>
      </w:r>
    </w:p>
    <w:p w14:paraId="2085E386"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The Israelites' testimony about their history and God's faithfulness was a powerful witness to the authorities. "We are the servants of the God of heaven and earth, and we are rebuilding the house that was built many years ago" (Ezra 5:11). Sharing our testimonies of God's work in our lives can be a powerful tool for evangelism and encouragement to others.</w:t>
      </w:r>
    </w:p>
    <w:p w14:paraId="4B765E53"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be a faithful witness to God's work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share testimonies of God's work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reflect God's work in your life? </w:t>
      </w:r>
    </w:p>
    <w:p w14:paraId="52D19C2F" w14:textId="77777777" w:rsidR="00D8012D" w:rsidRDefault="00D8012D" w:rsidP="00D8012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1BBDEC4" w14:textId="77777777" w:rsidR="00D8012D" w:rsidRDefault="00D8012D">
      <w:pPr>
        <w:spacing w:after="0" w:line="240" w:lineRule="auto"/>
        <w:rPr>
          <w:rFonts w:eastAsia="Times New Roman"/>
          <w:b/>
          <w:bCs/>
          <w:kern w:val="0"/>
          <w:sz w:val="21"/>
          <w:szCs w:val="21"/>
        </w:rPr>
      </w:pPr>
      <w:r>
        <w:rPr>
          <w:rFonts w:eastAsia="Times New Roman"/>
          <w:b/>
          <w:bCs/>
          <w:kern w:val="0"/>
          <w:sz w:val="21"/>
          <w:szCs w:val="21"/>
        </w:rPr>
        <w:br w:type="page"/>
      </w:r>
    </w:p>
    <w:p w14:paraId="7C121F65" w14:textId="77777777" w:rsidR="00D8012D" w:rsidRDefault="00D8012D" w:rsidP="00D8012D">
      <w:pPr>
        <w:spacing w:line="247" w:lineRule="auto"/>
        <w:rPr>
          <w:rFonts w:eastAsia="Times New Roman"/>
          <w:b/>
          <w:bCs/>
          <w:kern w:val="0"/>
          <w:sz w:val="21"/>
          <w:szCs w:val="21"/>
        </w:rPr>
      </w:pPr>
    </w:p>
    <w:p w14:paraId="170D7D68" w14:textId="6F5DC9C3"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Patience in God's Timing</w:t>
      </w:r>
    </w:p>
    <w:p w14:paraId="7B90BDCB"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The rebuilding process was not immediate, and the Israelites had to wait for King Darius's response. This teaches us the value of patience and trusting in God's perfect timing. While we may desire quick results, God's plans often unfold in ways that require us to wait and trust in His wisdom.</w:t>
      </w:r>
    </w:p>
    <w:p w14:paraId="7ACE0BBB"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practice patience when facing delays in achieving your goals, like the Israelites rebuilding the temple?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timing might differ from our own plans, and how can you trust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Israelites' perseverance that applies to waiting for answers in your life? </w:t>
      </w:r>
    </w:p>
    <w:p w14:paraId="4DA4EFDB" w14:textId="77777777"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4B928631"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 xml:space="preserve">Throughout the chapter, we see that God's presence was with the Israelites as they worked. This assurance gave them the courage to continue despite opposition. In our own lives, we can find comfort and strength in knowing that God is always with us, guiding and supporting us as we pursue His will. As we read in Scripture, "The eye of their God was upon the elders of the Jews" (Ezra 5:5), reminding us that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watchful care is ever-present.</w:t>
      </w:r>
    </w:p>
    <w:p w14:paraId="4F32D347" w14:textId="77777777" w:rsidR="00D8012D" w:rsidRPr="001B37DC" w:rsidRDefault="00D8012D" w:rsidP="00D8012D">
      <w:pPr>
        <w:spacing w:line="247" w:lineRule="auto"/>
        <w:rPr>
          <w:rFonts w:eastAsia="Times New Roman"/>
          <w:kern w:val="0"/>
          <w:sz w:val="21"/>
          <w:szCs w:val="21"/>
        </w:rPr>
      </w:pPr>
      <w:r w:rsidRPr="00F6333B">
        <w:rPr>
          <w:rFonts w:eastAsia="Times New Roman"/>
          <w:kern w:val="0"/>
          <w:sz w:val="21"/>
          <w:szCs w:val="21"/>
        </w:rPr>
        <w:t>1. How can you recognize and rely on God's presence during challenging tasks or projects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you feel God's presence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God's presence was crucial for the Israelites' confidence in rebuilding the temple?</w:t>
      </w:r>
      <w:r w:rsidRPr="001B37DC">
        <w:br w:type="page"/>
      </w:r>
    </w:p>
    <w:p w14:paraId="6BE01D96" w14:textId="77777777" w:rsidR="00D8012D" w:rsidRPr="00D8012D" w:rsidRDefault="00D8012D" w:rsidP="00D8012D">
      <w:pPr>
        <w:spacing w:line="247" w:lineRule="auto"/>
        <w:jc w:val="center"/>
        <w:outlineLvl w:val="0"/>
        <w:rPr>
          <w:rFonts w:eastAsia="Times New Roman"/>
          <w:b/>
          <w:bCs/>
          <w:kern w:val="36"/>
          <w:sz w:val="32"/>
          <w:szCs w:val="32"/>
        </w:rPr>
      </w:pPr>
      <w:r w:rsidRPr="00D8012D">
        <w:rPr>
          <w:rFonts w:eastAsia="Times New Roman"/>
          <w:b/>
          <w:bCs/>
          <w:kern w:val="36"/>
          <w:sz w:val="32"/>
          <w:szCs w:val="32"/>
        </w:rPr>
        <w:t>Ezra 6 Teaching Points and Bible Study Questions</w:t>
      </w:r>
    </w:p>
    <w:p w14:paraId="0FDBF8AF" w14:textId="5E4B52B6"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The Power of Divine Decrees</w:t>
      </w:r>
    </w:p>
    <w:p w14:paraId="04E0085A"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In Ezra 6, we witness the unfolding of God's sovereign plan through the decree of King Darius. This reminds us that when God ordains something, no earthly power can thwart it. As it is written, "The king's heart is a stream of water in the hand of the LORD; He turns it wherever He will" (Proverbs 21:1). Trust in God's ultimate authority and His ability to work through any situation to fulfill His purposes.</w:t>
      </w:r>
    </w:p>
    <w:p w14:paraId="21AD0FB5"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recognize and trust in divine decrees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divine decrees often require patience and perseverance from believers?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God's decrees in challenging situations? </w:t>
      </w:r>
    </w:p>
    <w:p w14:paraId="07405046" w14:textId="77777777"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Perseverance</w:t>
      </w:r>
    </w:p>
    <w:p w14:paraId="495445C7"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The rebuilding of the temple was not without its challenges, yet the Israelites persevered. This teaches us the value of steadfastness in our own lives. As Paul encourages us, "Let us not grow weary in well-doing, for in due time we will reap a harvest if we do not give up" (Galatians 6:9). Keep pressing on, knowing that perseverance is key to achieving God’s plans.</w:t>
      </w:r>
    </w:p>
    <w:p w14:paraId="4105AD8C"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apply perseverance in your life when facing obstacles similar to those in Ezra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perseverance was crucial for the completion of the temple, and how does this inspire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perseverance shown in Ezra 6 to overcome challenges in your own projects? </w:t>
      </w:r>
    </w:p>
    <w:p w14:paraId="41B59A89" w14:textId="77777777" w:rsidR="00D8012D" w:rsidRDefault="00D8012D" w:rsidP="00D8012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B769364" w14:textId="77777777" w:rsidR="00D8012D" w:rsidRDefault="00D8012D">
      <w:pPr>
        <w:spacing w:after="0" w:line="240" w:lineRule="auto"/>
        <w:rPr>
          <w:rFonts w:eastAsia="Times New Roman"/>
          <w:b/>
          <w:bCs/>
          <w:kern w:val="0"/>
          <w:sz w:val="21"/>
          <w:szCs w:val="21"/>
        </w:rPr>
      </w:pPr>
      <w:r>
        <w:rPr>
          <w:rFonts w:eastAsia="Times New Roman"/>
          <w:b/>
          <w:bCs/>
          <w:kern w:val="0"/>
          <w:sz w:val="21"/>
          <w:szCs w:val="21"/>
        </w:rPr>
        <w:br w:type="page"/>
      </w:r>
    </w:p>
    <w:p w14:paraId="4399270D" w14:textId="77777777" w:rsidR="00D8012D" w:rsidRDefault="00D8012D" w:rsidP="00D8012D">
      <w:pPr>
        <w:spacing w:line="247" w:lineRule="auto"/>
        <w:rPr>
          <w:rFonts w:eastAsia="Times New Roman"/>
          <w:b/>
          <w:bCs/>
          <w:kern w:val="0"/>
          <w:sz w:val="21"/>
          <w:szCs w:val="21"/>
        </w:rPr>
      </w:pPr>
    </w:p>
    <w:p w14:paraId="11DFADED" w14:textId="0F016555"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God’s Provision is Unfailing</w:t>
      </w:r>
    </w:p>
    <w:p w14:paraId="4D201D50"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Ezra 6 highlights how God provided for the Israelites through the resources of their adversaries. "And whatever is needed...let it be given to them day by day without fail" (Ezra 6:9). This is a powerful reminder that God will supply all our needs according to His riches in glory (Philippians 4:19). Trust in His provision, even when it comes from unexpected sources.</w:t>
      </w:r>
    </w:p>
    <w:p w14:paraId="64115316"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recognize and trust in God's provision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provision is often unexpected, and how can you remain open to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actively rely on God's unfailing provision in daily decisions? </w:t>
      </w:r>
    </w:p>
    <w:p w14:paraId="07AD68B5" w14:textId="77777777"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Worship</w:t>
      </w:r>
    </w:p>
    <w:p w14:paraId="2296A8F2"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The completion of the temple led to a great celebration and worship. "The Israelites celebrated the dedication of the house of God with joy" (Ezra 6:16). Worship is a vital part of our relationship with God, bringing joy and renewal. Make time for worship in your daily routine, and experience the joy that comes from praising our Creator.</w:t>
      </w:r>
    </w:p>
    <w:p w14:paraId="08DC0071"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incorporate joy into your daily worship practices like the Israelites did in Ezra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worship enhances the joy experienced during religious celebrations?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maintain a joyful spirit in worship despite life's challenges? </w:t>
      </w:r>
    </w:p>
    <w:p w14:paraId="5D7C5C03" w14:textId="77777777" w:rsidR="00D8012D" w:rsidRDefault="00D8012D" w:rsidP="00D8012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5641709" w14:textId="77777777" w:rsidR="00D8012D" w:rsidRDefault="00D8012D">
      <w:pPr>
        <w:spacing w:after="0" w:line="240" w:lineRule="auto"/>
        <w:rPr>
          <w:rFonts w:eastAsia="Times New Roman"/>
          <w:b/>
          <w:bCs/>
          <w:kern w:val="0"/>
          <w:sz w:val="21"/>
          <w:szCs w:val="21"/>
        </w:rPr>
      </w:pPr>
      <w:r>
        <w:rPr>
          <w:rFonts w:eastAsia="Times New Roman"/>
          <w:b/>
          <w:bCs/>
          <w:kern w:val="0"/>
          <w:sz w:val="21"/>
          <w:szCs w:val="21"/>
        </w:rPr>
        <w:br w:type="page"/>
      </w:r>
    </w:p>
    <w:p w14:paraId="135145E0" w14:textId="77777777" w:rsidR="00D8012D" w:rsidRDefault="00D8012D" w:rsidP="00D8012D">
      <w:pPr>
        <w:spacing w:line="247" w:lineRule="auto"/>
        <w:rPr>
          <w:rFonts w:eastAsia="Times New Roman"/>
          <w:b/>
          <w:bCs/>
          <w:kern w:val="0"/>
          <w:sz w:val="21"/>
          <w:szCs w:val="21"/>
        </w:rPr>
      </w:pPr>
    </w:p>
    <w:p w14:paraId="7B09AF30" w14:textId="2BD48724"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The Role of Community in God’s Work</w:t>
      </w:r>
    </w:p>
    <w:p w14:paraId="3D92B0DC"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The rebuilding of the temple was a communal effort, involving priests, Levites, and the people. This underscores the importance of community in accomplishing God’s work. "For just as each of us has one body with many members, and these members do not all have the same function" (Romans 12:4). Embrace the strength and support of your community as you work together for His glory.</w:t>
      </w:r>
    </w:p>
    <w:p w14:paraId="6F61C6C6" w14:textId="77777777" w:rsidR="00D8012D" w:rsidRDefault="00D8012D" w:rsidP="00D8012D">
      <w:pPr>
        <w:spacing w:line="247" w:lineRule="auto"/>
      </w:pPr>
      <w:r w:rsidRPr="00F6333B">
        <w:rPr>
          <w:rFonts w:eastAsia="Times New Roman"/>
          <w:kern w:val="0"/>
          <w:sz w:val="21"/>
          <w:szCs w:val="21"/>
        </w:rPr>
        <w:t>1. How can your community support each other in fulfilling God's work today, like in Ezra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collaboration was crucial in rebuilding the temple, and how does it apply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encourage unity and cooperation in your community's spiritual projects?</w:t>
      </w:r>
    </w:p>
    <w:p w14:paraId="3AFFB260" w14:textId="771B5A3D"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Obedience</w:t>
      </w:r>
    </w:p>
    <w:p w14:paraId="7E6AE729"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The Israelites followed the instructions given by God through the prophets and the king’s decree. Their obedience led to the successful completion of the temple. "Blessed rather are those who hear the word of God and obey it" (Luke 11:28). Obedience to God’s Word is crucial in our walk with Him, leading to blessings and fulfillment.</w:t>
      </w:r>
    </w:p>
    <w:p w14:paraId="66330B60"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apply the principle of obedience from Ezra 6 in your daily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instructions was crucial for the Israelites' success in rebuilding the temple?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Israelites' obedience that might help you overcome personal challenges? </w:t>
      </w:r>
    </w:p>
    <w:p w14:paraId="2C185B95" w14:textId="77777777" w:rsidR="00D8012D" w:rsidRDefault="00D8012D" w:rsidP="00D8012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D7778F8" w14:textId="77777777" w:rsidR="00D8012D" w:rsidRDefault="00D8012D">
      <w:pPr>
        <w:spacing w:after="0" w:line="240" w:lineRule="auto"/>
        <w:rPr>
          <w:rFonts w:eastAsia="Times New Roman"/>
          <w:b/>
          <w:bCs/>
          <w:kern w:val="0"/>
          <w:sz w:val="21"/>
          <w:szCs w:val="21"/>
        </w:rPr>
      </w:pPr>
      <w:r>
        <w:rPr>
          <w:rFonts w:eastAsia="Times New Roman"/>
          <w:b/>
          <w:bCs/>
          <w:kern w:val="0"/>
          <w:sz w:val="21"/>
          <w:szCs w:val="21"/>
        </w:rPr>
        <w:br w:type="page"/>
      </w:r>
    </w:p>
    <w:p w14:paraId="5308817A" w14:textId="77777777" w:rsidR="00D8012D" w:rsidRDefault="00D8012D" w:rsidP="00D8012D">
      <w:pPr>
        <w:spacing w:line="247" w:lineRule="auto"/>
        <w:rPr>
          <w:rFonts w:eastAsia="Times New Roman"/>
          <w:b/>
          <w:bCs/>
          <w:kern w:val="0"/>
          <w:sz w:val="21"/>
          <w:szCs w:val="21"/>
        </w:rPr>
      </w:pPr>
    </w:p>
    <w:p w14:paraId="4F4848E7" w14:textId="5B688022"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The Impact of Godly Leadership</w:t>
      </w:r>
    </w:p>
    <w:p w14:paraId="23219665"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 xml:space="preserve">Ezra 6 shows the influence of leaders like Zerubbabel and </w:t>
      </w:r>
      <w:proofErr w:type="spellStart"/>
      <w:r w:rsidRPr="00F6333B">
        <w:rPr>
          <w:rFonts w:eastAsia="Times New Roman"/>
          <w:kern w:val="0"/>
          <w:sz w:val="21"/>
          <w:szCs w:val="21"/>
        </w:rPr>
        <w:t>Jeshua</w:t>
      </w:r>
      <w:proofErr w:type="spellEnd"/>
      <w:r w:rsidRPr="00F6333B">
        <w:rPr>
          <w:rFonts w:eastAsia="Times New Roman"/>
          <w:kern w:val="0"/>
          <w:sz w:val="21"/>
          <w:szCs w:val="21"/>
        </w:rPr>
        <w:t>, who guided the people in the rebuilding process. Godly leadership is essential in guiding others towards His purposes. "Remember your leaders, who spoke the word of God to you. Consider the outcome of their way of life and imitate their faith" (Hebrews 13:7). Seek to be a leader who inspires others to follow God’s path.</w:t>
      </w:r>
    </w:p>
    <w:p w14:paraId="5A935750"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apply the principles of godly leadership from Ezra 6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godly leadership was crucial for the temple's completion in Ezra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Ezra 6 about inspiring others through godly leadership in challenging situations? </w:t>
      </w:r>
    </w:p>
    <w:p w14:paraId="618981DC" w14:textId="77777777"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Faithfulness</w:t>
      </w:r>
    </w:p>
    <w:p w14:paraId="7347C10A"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The completion of the temple was a testament to God’s faithfulness to His promises. "The LORD is faithful to all His promises and loving toward all He has made" (Psalm 145:13). Remember that God is faithful, and He will fulfill His promises in your life, just as He did for the Israelites.</w:t>
      </w:r>
    </w:p>
    <w:p w14:paraId="22C5A0F5"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recognize and trust in God's faithfulness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faithfulness is crucial for maintaining hope in uncertain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faithfulness daily? </w:t>
      </w:r>
    </w:p>
    <w:p w14:paraId="4B6FC40B" w14:textId="77777777" w:rsidR="00D8012D" w:rsidRDefault="00D8012D" w:rsidP="00D8012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EF6DEFB" w14:textId="77777777" w:rsidR="00D8012D" w:rsidRDefault="00D8012D">
      <w:pPr>
        <w:spacing w:after="0" w:line="240" w:lineRule="auto"/>
        <w:rPr>
          <w:rFonts w:eastAsia="Times New Roman"/>
          <w:b/>
          <w:bCs/>
          <w:kern w:val="0"/>
          <w:sz w:val="21"/>
          <w:szCs w:val="21"/>
        </w:rPr>
      </w:pPr>
      <w:r>
        <w:rPr>
          <w:rFonts w:eastAsia="Times New Roman"/>
          <w:b/>
          <w:bCs/>
          <w:kern w:val="0"/>
          <w:sz w:val="21"/>
          <w:szCs w:val="21"/>
        </w:rPr>
        <w:br w:type="page"/>
      </w:r>
    </w:p>
    <w:p w14:paraId="186C1E8B" w14:textId="77777777" w:rsidR="00D8012D" w:rsidRDefault="00D8012D" w:rsidP="00D8012D">
      <w:pPr>
        <w:spacing w:line="247" w:lineRule="auto"/>
        <w:rPr>
          <w:rFonts w:eastAsia="Times New Roman"/>
          <w:b/>
          <w:bCs/>
          <w:kern w:val="0"/>
          <w:sz w:val="21"/>
          <w:szCs w:val="21"/>
        </w:rPr>
      </w:pPr>
    </w:p>
    <w:p w14:paraId="12BCA874" w14:textId="2FD4F948"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The Celebration of God’s Deliverance</w:t>
      </w:r>
    </w:p>
    <w:p w14:paraId="6A972E9F"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The Israelites celebrated the Passover with joy, commemorating their deliverance from Egypt. This celebration reminds us of the ultimate deliverance through Jesus Christ. "For Christ, our Passover lamb, has been sacrificed" (1 Corinthians 5:7). Celebrate the freedom and salvation we have in Christ, and let it be a source of joy and gratitude.</w:t>
      </w:r>
    </w:p>
    <w:p w14:paraId="44E48AB7"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incorporate celebration of God's deliverance into your daily life and routines?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celebrating past deliverances strengthens faith for future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community remembers and celebrates God's deliverance together? </w:t>
      </w:r>
    </w:p>
    <w:p w14:paraId="0EAA591D" w14:textId="77777777"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Unity of God’s People</w:t>
      </w:r>
    </w:p>
    <w:p w14:paraId="38295DB7"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Ezra 6 concludes with the Israelites coming together in unity to celebrate the Passover. Unity among believers is powerful and reflects God’s desire for His people. "Make every effort to keep the unity of the Spirit through the bond of peace" (Ephesians 4:3). Strive for unity in your relationships, knowing it strengthens the body of Christ and glorifies God.</w:t>
      </w:r>
    </w:p>
    <w:p w14:paraId="25FD0774" w14:textId="77777777" w:rsidR="00D8012D" w:rsidRPr="001B37DC" w:rsidRDefault="00D8012D" w:rsidP="00D8012D">
      <w:pPr>
        <w:spacing w:line="247" w:lineRule="auto"/>
        <w:rPr>
          <w:rFonts w:eastAsia="Times New Roman"/>
          <w:kern w:val="0"/>
          <w:sz w:val="21"/>
          <w:szCs w:val="21"/>
        </w:rPr>
      </w:pPr>
      <w:r w:rsidRPr="00F6333B">
        <w:rPr>
          <w:rFonts w:eastAsia="Times New Roman"/>
          <w:kern w:val="0"/>
          <w:sz w:val="21"/>
          <w:szCs w:val="21"/>
        </w:rPr>
        <w:t>1. How can you promote unity among diverse groups in your community, as seen in Ezra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was crucial for the Israelites during the temple's completion in Ezra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unity in your church when facing challenges or disagreements?</w:t>
      </w:r>
      <w:r w:rsidRPr="001B37DC">
        <w:br w:type="page"/>
      </w:r>
    </w:p>
    <w:p w14:paraId="7713BC09" w14:textId="77777777" w:rsidR="00D8012D" w:rsidRPr="00D8012D" w:rsidRDefault="00D8012D" w:rsidP="00D8012D">
      <w:pPr>
        <w:spacing w:line="247" w:lineRule="auto"/>
        <w:jc w:val="center"/>
        <w:outlineLvl w:val="0"/>
        <w:rPr>
          <w:rFonts w:eastAsia="Times New Roman"/>
          <w:b/>
          <w:bCs/>
          <w:kern w:val="36"/>
          <w:sz w:val="32"/>
          <w:szCs w:val="32"/>
        </w:rPr>
      </w:pPr>
      <w:r w:rsidRPr="00D8012D">
        <w:rPr>
          <w:rFonts w:eastAsia="Times New Roman"/>
          <w:b/>
          <w:bCs/>
          <w:kern w:val="36"/>
          <w:sz w:val="32"/>
          <w:szCs w:val="32"/>
        </w:rPr>
        <w:t>Ezra 7 Teaching Points and Bible Study Questions</w:t>
      </w:r>
    </w:p>
    <w:p w14:paraId="4B21AFBD" w14:textId="06DC76BE"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The Importance of Knowing God's Word</w:t>
      </w:r>
    </w:p>
    <w:p w14:paraId="665FB2E9"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Ezra 7:10 tells us, "For Ezra had set his heart to study the Law of the LORD, to practice it, and to teach its statutes and ordinances in Israel." Ezra's dedication to understanding Scripture is a powerful reminder of the importance of immersing ourselves in God's Word. By knowing Scripture, we can better align our lives with God's will and be equipped to share His truth with others.</w:t>
      </w:r>
    </w:p>
    <w:p w14:paraId="005F78E7"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knowing God's Word guide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Ezra prioritized studying and teaching God's Word?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deepen your understanding of God's Word? </w:t>
      </w:r>
    </w:p>
    <w:p w14:paraId="69ADEABD" w14:textId="77777777"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a Prepared Heart</w:t>
      </w:r>
    </w:p>
    <w:p w14:paraId="50135709"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Ezra's journey begins with a heart prepared to seek the Lord. This preparation is not just about intellectual readiness but a deep, spiritual commitment. When we prepare our hearts to seek God, we open ourselves to His guidance and wisdom, allowing Him to work through us in mighty ways.</w:t>
      </w:r>
    </w:p>
    <w:p w14:paraId="10FEDE99"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prepare your heart to seek and apply God's wisdom in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prepared heart is crucial for effective leadership and service?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heart remains open to God's guidance? </w:t>
      </w:r>
    </w:p>
    <w:p w14:paraId="460D1F96" w14:textId="77777777" w:rsidR="00D8012D" w:rsidRDefault="00D8012D" w:rsidP="00D8012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5ABB429" w14:textId="77777777" w:rsidR="00D8012D" w:rsidRDefault="00D8012D">
      <w:pPr>
        <w:spacing w:after="0" w:line="240" w:lineRule="auto"/>
        <w:rPr>
          <w:rFonts w:eastAsia="Times New Roman"/>
          <w:b/>
          <w:bCs/>
          <w:kern w:val="0"/>
          <w:sz w:val="21"/>
          <w:szCs w:val="21"/>
        </w:rPr>
      </w:pPr>
      <w:r>
        <w:rPr>
          <w:rFonts w:eastAsia="Times New Roman"/>
          <w:b/>
          <w:bCs/>
          <w:kern w:val="0"/>
          <w:sz w:val="21"/>
          <w:szCs w:val="21"/>
        </w:rPr>
        <w:br w:type="page"/>
      </w:r>
    </w:p>
    <w:p w14:paraId="3F8CF321" w14:textId="77777777" w:rsidR="00D8012D" w:rsidRDefault="00D8012D" w:rsidP="00D8012D">
      <w:pPr>
        <w:spacing w:line="247" w:lineRule="auto"/>
        <w:rPr>
          <w:rFonts w:eastAsia="Times New Roman"/>
          <w:b/>
          <w:bCs/>
          <w:kern w:val="0"/>
          <w:sz w:val="21"/>
          <w:szCs w:val="21"/>
        </w:rPr>
      </w:pPr>
    </w:p>
    <w:p w14:paraId="1CAE3D65" w14:textId="272B3495"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The Role of Leadership in Spiritual Revival</w:t>
      </w:r>
    </w:p>
    <w:p w14:paraId="63760CCD"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Ezra was a leader who played a crucial role in the spiritual revival of Israel. His leadership was rooted in his devotion to God and His laws. As leaders in our communities, families, or workplaces, we can inspire others by living out our faith authentically and passionately.</w:t>
      </w:r>
    </w:p>
    <w:p w14:paraId="42D60EC1"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leaders today inspire spiritual revival like Ezra did in his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Ezra's dedication to God's law was crucial for spiritual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leaders in fostering spiritual growth in your community? </w:t>
      </w:r>
    </w:p>
    <w:p w14:paraId="2900ECBD" w14:textId="77777777"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in Our Lives</w:t>
      </w:r>
    </w:p>
    <w:p w14:paraId="2386D458"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Ezra 7:6 states, "This Ezra came up from Babylon. He was a scribe skilled in the Law of Moses, which the LORD, the God of Israel, had given. The king had granted him everything he requested, for the hand of the LORD his God was upon him." This verse highlights God's sovereignty in orchestrating events for His purposes. Trusting in God's plan allows us to move forward with confidence, knowing He is in control.</w:t>
      </w:r>
    </w:p>
    <w:p w14:paraId="068D0AF7"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recognize and trust God's sovereignty in your daily decisions like Ezra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sovereignty can impact your response to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plans with God's sovereign will? </w:t>
      </w:r>
    </w:p>
    <w:p w14:paraId="58CF9A07" w14:textId="77777777" w:rsidR="00D8012D" w:rsidRDefault="00D8012D" w:rsidP="00D8012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64B6A45" w14:textId="77777777" w:rsidR="00D8012D" w:rsidRDefault="00D8012D">
      <w:pPr>
        <w:spacing w:after="0" w:line="240" w:lineRule="auto"/>
        <w:rPr>
          <w:rFonts w:eastAsia="Times New Roman"/>
          <w:b/>
          <w:bCs/>
          <w:kern w:val="0"/>
          <w:sz w:val="21"/>
          <w:szCs w:val="21"/>
        </w:rPr>
      </w:pPr>
      <w:r>
        <w:rPr>
          <w:rFonts w:eastAsia="Times New Roman"/>
          <w:b/>
          <w:bCs/>
          <w:kern w:val="0"/>
          <w:sz w:val="21"/>
          <w:szCs w:val="21"/>
        </w:rPr>
        <w:br w:type="page"/>
      </w:r>
    </w:p>
    <w:p w14:paraId="7B3C5D08" w14:textId="77777777" w:rsidR="00D8012D" w:rsidRDefault="00D8012D" w:rsidP="00D8012D">
      <w:pPr>
        <w:spacing w:line="247" w:lineRule="auto"/>
        <w:rPr>
          <w:rFonts w:eastAsia="Times New Roman"/>
          <w:b/>
          <w:bCs/>
          <w:kern w:val="0"/>
          <w:sz w:val="21"/>
          <w:szCs w:val="21"/>
        </w:rPr>
      </w:pPr>
    </w:p>
    <w:p w14:paraId="6BEA54C8" w14:textId="7638C722"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The Blessing of Favor</w:t>
      </w:r>
    </w:p>
    <w:p w14:paraId="17C37F8F"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Ezra found favor with King Artaxerxes, which was a direct result of God's blessing. When we walk in obedience to God, we often find favor in unexpected places. This favor is not for our glory but to further God's kingdom and purposes.</w:t>
      </w:r>
    </w:p>
    <w:p w14:paraId="3F0CF06A" w14:textId="77777777" w:rsidR="00D8012D" w:rsidRDefault="00D8012D" w:rsidP="00D8012D">
      <w:pPr>
        <w:spacing w:line="247" w:lineRule="auto"/>
      </w:pPr>
      <w:r w:rsidRPr="00F6333B">
        <w:rPr>
          <w:rFonts w:eastAsia="Times New Roman"/>
          <w:kern w:val="0"/>
          <w:sz w:val="21"/>
          <w:szCs w:val="21"/>
        </w:rPr>
        <w:t>1. How can you recognize and cultivate God's favor in your daily life like Ezra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Ezra's dedication to God's law led to receiving favor from the 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align your actions with God's will to receive His blessings?</w:t>
      </w:r>
    </w:p>
    <w:p w14:paraId="478DC58B" w14:textId="033FBB9C"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Community Support</w:t>
      </w:r>
    </w:p>
    <w:p w14:paraId="24E03D17"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Ezra did not journey alone; he was accompanied by others who shared his vision. This underscores the importance of community in our spiritual walk. Surrounding ourselves with fellow believers provides encouragement, accountability, and strength as we pursue God's calling.</w:t>
      </w:r>
    </w:p>
    <w:p w14:paraId="49945BCB"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actively support your community in their spiritual growth, as seen in Ezra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support was crucial for Ezra's mission, and how can we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a supportive environment for spiritual development in your community? </w:t>
      </w:r>
    </w:p>
    <w:p w14:paraId="58F5C20C" w14:textId="77777777" w:rsidR="00D8012D" w:rsidRDefault="00D8012D" w:rsidP="00D8012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5C94A6" w14:textId="77777777" w:rsidR="00D8012D" w:rsidRDefault="00D8012D">
      <w:pPr>
        <w:spacing w:after="0" w:line="240" w:lineRule="auto"/>
        <w:rPr>
          <w:rFonts w:eastAsia="Times New Roman"/>
          <w:b/>
          <w:bCs/>
          <w:kern w:val="0"/>
          <w:sz w:val="21"/>
          <w:szCs w:val="21"/>
        </w:rPr>
      </w:pPr>
      <w:r>
        <w:rPr>
          <w:rFonts w:eastAsia="Times New Roman"/>
          <w:b/>
          <w:bCs/>
          <w:kern w:val="0"/>
          <w:sz w:val="21"/>
          <w:szCs w:val="21"/>
        </w:rPr>
        <w:br w:type="page"/>
      </w:r>
    </w:p>
    <w:p w14:paraId="189C7708" w14:textId="77777777" w:rsidR="00D8012D" w:rsidRDefault="00D8012D" w:rsidP="00D8012D">
      <w:pPr>
        <w:spacing w:line="247" w:lineRule="auto"/>
        <w:rPr>
          <w:rFonts w:eastAsia="Times New Roman"/>
          <w:b/>
          <w:bCs/>
          <w:kern w:val="0"/>
          <w:sz w:val="21"/>
          <w:szCs w:val="21"/>
        </w:rPr>
      </w:pPr>
    </w:p>
    <w:p w14:paraId="5B925CAD" w14:textId="31BF729B"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The Value of Generosity</w:t>
      </w:r>
    </w:p>
    <w:p w14:paraId="18FA4233"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In Ezra 7:15-16, the king and his counselors provide silver and gold for the temple. This act of generosity supports the work of God and demonstrates the impact of giving. Our resources, when used for God's purposes, can have a profound effect on advancing His kingdom.</w:t>
      </w:r>
    </w:p>
    <w:p w14:paraId="53CA60D7"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practice generosity in your community like Ezra did with his resources and influence?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generosity is important in building and maintaining faith communities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a culture of generosity in your family or workplace? </w:t>
      </w:r>
    </w:p>
    <w:p w14:paraId="15F1E86E" w14:textId="77777777"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Necessity of Obedience</w:t>
      </w:r>
    </w:p>
    <w:p w14:paraId="7C6E9302"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Ezra's life exemplifies obedience to God's commands. His commitment to following God's laws serves as a model for us. Obedience is not always easy, but it is essential for living a life that honors God and reflects His character.</w:t>
      </w:r>
    </w:p>
    <w:p w14:paraId="390AA5C5"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Ezra's dedication to God's law inspire your daily commitment to obedience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commands is essential for personal and community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obedience to God's teachings in challenging situations? </w:t>
      </w:r>
    </w:p>
    <w:p w14:paraId="220E5B19" w14:textId="77777777" w:rsidR="00D8012D" w:rsidRDefault="00D8012D" w:rsidP="00D8012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0E8A9AB" w14:textId="77777777" w:rsidR="00D8012D" w:rsidRDefault="00D8012D">
      <w:pPr>
        <w:spacing w:after="0" w:line="240" w:lineRule="auto"/>
        <w:rPr>
          <w:rFonts w:eastAsia="Times New Roman"/>
          <w:b/>
          <w:bCs/>
          <w:kern w:val="0"/>
          <w:sz w:val="21"/>
          <w:szCs w:val="21"/>
        </w:rPr>
      </w:pPr>
      <w:r>
        <w:rPr>
          <w:rFonts w:eastAsia="Times New Roman"/>
          <w:b/>
          <w:bCs/>
          <w:kern w:val="0"/>
          <w:sz w:val="21"/>
          <w:szCs w:val="21"/>
        </w:rPr>
        <w:br w:type="page"/>
      </w:r>
    </w:p>
    <w:p w14:paraId="5EA4EB48" w14:textId="77777777" w:rsidR="00D8012D" w:rsidRDefault="00D8012D" w:rsidP="00D8012D">
      <w:pPr>
        <w:spacing w:line="247" w:lineRule="auto"/>
        <w:rPr>
          <w:rFonts w:eastAsia="Times New Roman"/>
          <w:b/>
          <w:bCs/>
          <w:kern w:val="0"/>
          <w:sz w:val="21"/>
          <w:szCs w:val="21"/>
        </w:rPr>
      </w:pPr>
    </w:p>
    <w:p w14:paraId="68863BB9" w14:textId="18C1D213"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The Impact of Teaching God's Word</w:t>
      </w:r>
    </w:p>
    <w:p w14:paraId="00AE1B27"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Ezra was not only a student of the Word but also a teacher. By sharing God's statutes and ordinances, he helped guide the people of Israel back to a right relationship with God. Teaching others about God's Word is a powerful way to influence lives and bring about transformation.</w:t>
      </w:r>
    </w:p>
    <w:p w14:paraId="32544CB5"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teaching God's Word influence your community's values and actions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sharing biblical teachings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Word matter in making daily life decisions? </w:t>
      </w:r>
    </w:p>
    <w:p w14:paraId="670F95AB" w14:textId="77777777"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5BEDA543"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Throughout Ezra's journey, the hand of God was upon him, providing guidance and protection. This assurance of God's presence is available to us as well. When we seek Him with all our hearts, we can be confident that He is with us, leading us every step of the way.</w:t>
      </w:r>
    </w:p>
    <w:p w14:paraId="46E9DF4B" w14:textId="77777777" w:rsidR="00D8012D" w:rsidRPr="001B37DC" w:rsidRDefault="00D8012D" w:rsidP="00D8012D">
      <w:pPr>
        <w:spacing w:line="247" w:lineRule="auto"/>
        <w:rPr>
          <w:rFonts w:eastAsia="Times New Roman"/>
          <w:kern w:val="0"/>
          <w:sz w:val="21"/>
          <w:szCs w:val="21"/>
        </w:rPr>
      </w:pPr>
      <w:r w:rsidRPr="00F6333B">
        <w:rPr>
          <w:rFonts w:eastAsia="Times New Roman"/>
          <w:kern w:val="0"/>
          <w:sz w:val="21"/>
          <w:szCs w:val="21"/>
        </w:rPr>
        <w:t>1. How can you recognize and rely on God's presence in your daily challenges like Ezra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Ezra's assurance of God's presence influenced his leadership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cultivate a deeper awareness of God's presence in your life?</w:t>
      </w:r>
      <w:r w:rsidRPr="001B37DC">
        <w:br w:type="page"/>
      </w:r>
    </w:p>
    <w:p w14:paraId="152825ED" w14:textId="77777777" w:rsidR="00D8012D" w:rsidRPr="00D8012D" w:rsidRDefault="00D8012D" w:rsidP="00D8012D">
      <w:pPr>
        <w:spacing w:line="247" w:lineRule="auto"/>
        <w:jc w:val="center"/>
        <w:outlineLvl w:val="0"/>
        <w:rPr>
          <w:rFonts w:eastAsia="Times New Roman"/>
          <w:b/>
          <w:bCs/>
          <w:kern w:val="36"/>
          <w:sz w:val="32"/>
          <w:szCs w:val="32"/>
        </w:rPr>
      </w:pPr>
      <w:r w:rsidRPr="00D8012D">
        <w:rPr>
          <w:rFonts w:eastAsia="Times New Roman"/>
          <w:b/>
          <w:bCs/>
          <w:kern w:val="36"/>
          <w:sz w:val="32"/>
          <w:szCs w:val="32"/>
        </w:rPr>
        <w:t>Ezra 8 Teaching Points and Bible Study Questions</w:t>
      </w:r>
    </w:p>
    <w:p w14:paraId="4043BB3B" w14:textId="77E314D3"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The Importance of Leadership and Accountability</w:t>
      </w:r>
    </w:p>
    <w:p w14:paraId="0172A0E0"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In Ezra 8, we see Ezra taking charge as a leader, gathering the people for the journey to Jerusalem. Leadership is crucial in guiding others towards a common goal, especially when it aligns with God's purpose. Ezra's leadership reminds us of the importance of accountability, as he carefully lists those who are with him. As Proverbs 27:17 says, "As iron sharpens iron, so one man sharpens another." Good leadership sharpens and strengthens the community.</w:t>
      </w:r>
    </w:p>
    <w:p w14:paraId="25926E12"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ensure accountability in your leadership roles within your community or workplace?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Ezra prioritized selecting trustworthy leaders for the journey to Jerusalem?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would you take to build a team that values integrity and responsibility? </w:t>
      </w:r>
    </w:p>
    <w:p w14:paraId="7D9560F5" w14:textId="77777777"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Seeking God's Guidance Through Prayer</w:t>
      </w:r>
    </w:p>
    <w:p w14:paraId="66B59A17"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Before embarking on their journey, Ezra and the people fasted and prayed for a safe passage. Ezra 8:23 states, "So we fasted and petitioned our God about this, and He granted our request." This highlights the power of prayer and the importance of seeking God's guidance in all our endeavors. Prayer is our direct line to God, and it aligns our hearts with His will.</w:t>
      </w:r>
    </w:p>
    <w:p w14:paraId="5FE548FC"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incorporate prayer into decision-making processes in your daily life, like Ezra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God's guidance through prayer is essential before embarking on new ventures?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Ezra's example about prioritizing prayer when facing challenges or uncertainties? </w:t>
      </w:r>
    </w:p>
    <w:p w14:paraId="4CFF9C11" w14:textId="77777777" w:rsidR="00D8012D" w:rsidRDefault="00D8012D" w:rsidP="00D8012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7C693B4" w14:textId="77777777" w:rsidR="00D8012D" w:rsidRDefault="00D8012D">
      <w:pPr>
        <w:spacing w:after="0" w:line="240" w:lineRule="auto"/>
        <w:rPr>
          <w:rFonts w:eastAsia="Times New Roman"/>
          <w:b/>
          <w:bCs/>
          <w:kern w:val="0"/>
          <w:sz w:val="21"/>
          <w:szCs w:val="21"/>
        </w:rPr>
      </w:pPr>
      <w:r>
        <w:rPr>
          <w:rFonts w:eastAsia="Times New Roman"/>
          <w:b/>
          <w:bCs/>
          <w:kern w:val="0"/>
          <w:sz w:val="21"/>
          <w:szCs w:val="21"/>
        </w:rPr>
        <w:br w:type="page"/>
      </w:r>
    </w:p>
    <w:p w14:paraId="033327EA" w14:textId="77777777" w:rsidR="00D8012D" w:rsidRDefault="00D8012D" w:rsidP="00D8012D">
      <w:pPr>
        <w:spacing w:line="247" w:lineRule="auto"/>
        <w:rPr>
          <w:rFonts w:eastAsia="Times New Roman"/>
          <w:b/>
          <w:bCs/>
          <w:kern w:val="0"/>
          <w:sz w:val="21"/>
          <w:szCs w:val="21"/>
        </w:rPr>
      </w:pPr>
    </w:p>
    <w:p w14:paraId="7A2DC336" w14:textId="281D32D0"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Trusting in God's Protection</w:t>
      </w:r>
    </w:p>
    <w:p w14:paraId="48A6DC63"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Ezra chose not to ask the king for military protection, trusting instead in God's provision. Ezra 8:22 says, "The hand of our God is upon all who seek Him, but His great anger is against all who forsake Him." This teaches us to rely on God's protection rather than human means, reinforcing our faith and trust in His sovereignty.</w:t>
      </w:r>
    </w:p>
    <w:p w14:paraId="44619FDA"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actively trust in God's protection during uncertain journeys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Ezra chose to rely on prayer for protection instead of seeking military escort?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faith in God's protection in daily challenges? </w:t>
      </w:r>
    </w:p>
    <w:p w14:paraId="703E3886" w14:textId="77777777"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Community and Cooperation</w:t>
      </w:r>
    </w:p>
    <w:p w14:paraId="1E0B4DB7"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Ezra gathered a diverse group of people, including priests, Levites, and laymen, to join him. This diversity underscores the strength found in community and cooperation. As 1 Corinthians 12:12 reminds us, "Just as a body is one and has many parts, and all the parts of that body, though many, are one body, so also is Christ." Each person plays a vital role in the body of Christ.</w:t>
      </w:r>
    </w:p>
    <w:p w14:paraId="32B121A6"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foster a sense of community and cooperation in your current group or organization?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support was crucial for Ezra's journey, and how is it relevant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everyone in your community feels valued and included? </w:t>
      </w:r>
    </w:p>
    <w:p w14:paraId="705B72AE" w14:textId="77777777" w:rsidR="00D8012D" w:rsidRDefault="00D8012D" w:rsidP="00D8012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A2ECA43" w14:textId="77777777" w:rsidR="00D8012D" w:rsidRDefault="00D8012D">
      <w:pPr>
        <w:spacing w:after="0" w:line="240" w:lineRule="auto"/>
        <w:rPr>
          <w:rFonts w:eastAsia="Times New Roman"/>
          <w:b/>
          <w:bCs/>
          <w:kern w:val="0"/>
          <w:sz w:val="21"/>
          <w:szCs w:val="21"/>
        </w:rPr>
      </w:pPr>
      <w:r>
        <w:rPr>
          <w:rFonts w:eastAsia="Times New Roman"/>
          <w:b/>
          <w:bCs/>
          <w:kern w:val="0"/>
          <w:sz w:val="21"/>
          <w:szCs w:val="21"/>
        </w:rPr>
        <w:br w:type="page"/>
      </w:r>
    </w:p>
    <w:p w14:paraId="158BC1DF" w14:textId="77777777" w:rsidR="00D8012D" w:rsidRDefault="00D8012D" w:rsidP="00D8012D">
      <w:pPr>
        <w:spacing w:line="247" w:lineRule="auto"/>
        <w:rPr>
          <w:rFonts w:eastAsia="Times New Roman"/>
          <w:b/>
          <w:bCs/>
          <w:kern w:val="0"/>
          <w:sz w:val="21"/>
          <w:szCs w:val="21"/>
        </w:rPr>
      </w:pPr>
    </w:p>
    <w:p w14:paraId="5064B1AC" w14:textId="40123518"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The Role of the Levites</w:t>
      </w:r>
    </w:p>
    <w:p w14:paraId="4201018E"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Ezra specifically sought out Levites to join the journey, recognizing their unique role in worship and service. This highlights the importance of recognizing and utilizing the gifts and callings of others within the community. As 1 Peter 4:10 encourages, "Each of you should use whatever gift you have received to serve others, as faithful stewards of God’s grace in its various forms."</w:t>
      </w:r>
    </w:p>
    <w:p w14:paraId="00011F00" w14:textId="77777777" w:rsidR="00D8012D" w:rsidRDefault="00D8012D" w:rsidP="00D8012D">
      <w:pPr>
        <w:spacing w:line="247" w:lineRule="auto"/>
      </w:pPr>
      <w:r w:rsidRPr="00F6333B">
        <w:rPr>
          <w:rFonts w:eastAsia="Times New Roman"/>
          <w:kern w:val="0"/>
          <w:sz w:val="21"/>
          <w:szCs w:val="21"/>
        </w:rPr>
        <w:t>1. How can you ensure the right people are in place for spiritual leadership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Levites' role was crucial for the journey's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Levites about serving in your own faith community?</w:t>
      </w:r>
    </w:p>
    <w:p w14:paraId="55F5D885" w14:textId="0EFC4C20"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Stewardship of Resources</w:t>
      </w:r>
    </w:p>
    <w:p w14:paraId="53804CF8"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Ezra entrusted the priests with the responsibility of carrying the silver, gold, and sacred articles for the temple. This act of stewardship emphasizes the importance of managing resources wisely and with integrity. As Luke 16:10 states, "Whoever is faithful with very little is also faithful with much." Faithful stewardship is a reflection of our trust in God.</w:t>
      </w:r>
    </w:p>
    <w:p w14:paraId="7C159A16"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we ensure accountability in managing resources like Ezra did with the temple treasures?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prioritize community needs over personal gain in resource stewardship?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careful planning matter in resource management, as demonstrated by Ezra's journey preparations? </w:t>
      </w:r>
    </w:p>
    <w:p w14:paraId="4868889B" w14:textId="77777777" w:rsidR="00D8012D" w:rsidRDefault="00D8012D" w:rsidP="00D8012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E226C30" w14:textId="77777777" w:rsidR="00D8012D" w:rsidRDefault="00D8012D">
      <w:pPr>
        <w:spacing w:after="0" w:line="240" w:lineRule="auto"/>
        <w:rPr>
          <w:rFonts w:eastAsia="Times New Roman"/>
          <w:b/>
          <w:bCs/>
          <w:kern w:val="0"/>
          <w:sz w:val="21"/>
          <w:szCs w:val="21"/>
        </w:rPr>
      </w:pPr>
      <w:r>
        <w:rPr>
          <w:rFonts w:eastAsia="Times New Roman"/>
          <w:b/>
          <w:bCs/>
          <w:kern w:val="0"/>
          <w:sz w:val="21"/>
          <w:szCs w:val="21"/>
        </w:rPr>
        <w:br w:type="page"/>
      </w:r>
    </w:p>
    <w:p w14:paraId="40D2CB54" w14:textId="77777777" w:rsidR="00D8012D" w:rsidRDefault="00D8012D" w:rsidP="00D8012D">
      <w:pPr>
        <w:spacing w:line="247" w:lineRule="auto"/>
        <w:rPr>
          <w:rFonts w:eastAsia="Times New Roman"/>
          <w:b/>
          <w:bCs/>
          <w:kern w:val="0"/>
          <w:sz w:val="21"/>
          <w:szCs w:val="21"/>
        </w:rPr>
      </w:pPr>
    </w:p>
    <w:p w14:paraId="63C52F95" w14:textId="199D40FC"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The Journey of Faith</w:t>
      </w:r>
    </w:p>
    <w:p w14:paraId="1EBF4F0F"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The journey from Babylon to Jerusalem was long and fraught with potential dangers, yet Ezra and his companions embarked on it with faith. This journey symbolizes our own walk of faith, where we trust God to lead us through life's challenges. Hebrews 11:1 reminds us, "Now faith is the assurance of what we hope for and the certainty of what we do not see."</w:t>
      </w:r>
    </w:p>
    <w:p w14:paraId="2C48A374"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Ezra's preparation for the journey inspire your own faith journey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God's guidance in your life's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is community support important in your personal journey of faith? </w:t>
      </w:r>
    </w:p>
    <w:p w14:paraId="79B36B09" w14:textId="77777777"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Testimony</w:t>
      </w:r>
    </w:p>
    <w:p w14:paraId="731E2690"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Upon arriving in Jerusalem, Ezra and the people offered sacrifices and shared their testimony of God's faithfulness. This act of worship and testimony serves as a powerful reminder of God's goodness and encourages others in their faith. Revelation 12:11 declares, "They have conquered him by the blood of the Lamb and by the word of their testimony."</w:t>
      </w:r>
    </w:p>
    <w:p w14:paraId="66BA4A89"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sharing personal testimonies strengthen your faith community like Ezra's journey did for his group?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Ezra's testimony of God's protection was crucial for the group's morale?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Ezra's testimony to inspire others in your own life journey? </w:t>
      </w:r>
    </w:p>
    <w:p w14:paraId="3469C6F5" w14:textId="77777777" w:rsidR="00D8012D" w:rsidRDefault="00D8012D" w:rsidP="00D8012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C032198" w14:textId="77777777" w:rsidR="00D8012D" w:rsidRDefault="00D8012D">
      <w:pPr>
        <w:spacing w:after="0" w:line="240" w:lineRule="auto"/>
        <w:rPr>
          <w:rFonts w:eastAsia="Times New Roman"/>
          <w:b/>
          <w:bCs/>
          <w:kern w:val="0"/>
          <w:sz w:val="21"/>
          <w:szCs w:val="21"/>
        </w:rPr>
      </w:pPr>
      <w:r>
        <w:rPr>
          <w:rFonts w:eastAsia="Times New Roman"/>
          <w:b/>
          <w:bCs/>
          <w:kern w:val="0"/>
          <w:sz w:val="21"/>
          <w:szCs w:val="21"/>
        </w:rPr>
        <w:br w:type="page"/>
      </w:r>
    </w:p>
    <w:p w14:paraId="5E3131B0" w14:textId="77777777" w:rsidR="00D8012D" w:rsidRDefault="00D8012D" w:rsidP="00D8012D">
      <w:pPr>
        <w:spacing w:line="247" w:lineRule="auto"/>
        <w:rPr>
          <w:rFonts w:eastAsia="Times New Roman"/>
          <w:b/>
          <w:bCs/>
          <w:kern w:val="0"/>
          <w:sz w:val="21"/>
          <w:szCs w:val="21"/>
        </w:rPr>
      </w:pPr>
    </w:p>
    <w:p w14:paraId="13CA5D16" w14:textId="2F2CA135"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Obedience to God's Commands</w:t>
      </w:r>
    </w:p>
    <w:p w14:paraId="5561DD5F"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Ezra's journey was marked by obedience to God's commands, demonstrating the blessings that come from following His will. As James 1:22 advises, "Be doers of the word, and not hearers only, deceiving yourselves." Obedience is a key component of a faithful life.</w:t>
      </w:r>
    </w:p>
    <w:p w14:paraId="26767130"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ensure obedience to God's commands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commands is crucial for spiritual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God's commands in challenging situations? </w:t>
      </w:r>
    </w:p>
    <w:p w14:paraId="28E0F297" w14:textId="77777777"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Fulfillment</w:t>
      </w:r>
    </w:p>
    <w:p w14:paraId="58C74E84"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Finally, the successful completion of the journey and the fulfillment of God's promises brought great joy to Ezra and the people. This joy is a testament to the fulfillment found in living according to God's plan. As Nehemiah 8:10 reminds us, "The joy of the Lord is your strength." Embracing God's purpose brings true and lasting joy.</w:t>
      </w:r>
    </w:p>
    <w:p w14:paraId="711BF89D" w14:textId="77777777" w:rsidR="00D8012D" w:rsidRPr="001B37DC" w:rsidRDefault="00D8012D" w:rsidP="00D8012D">
      <w:pPr>
        <w:spacing w:line="247" w:lineRule="auto"/>
        <w:rPr>
          <w:rFonts w:eastAsia="Times New Roman"/>
          <w:kern w:val="0"/>
          <w:sz w:val="21"/>
          <w:szCs w:val="21"/>
        </w:rPr>
      </w:pPr>
      <w:r w:rsidRPr="00F6333B">
        <w:rPr>
          <w:rFonts w:eastAsia="Times New Roman"/>
          <w:kern w:val="0"/>
          <w:sz w:val="21"/>
          <w:szCs w:val="21"/>
        </w:rPr>
        <w:t>1. How can you find joy in fulfilling commitments, like Ezra's journey,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fulfilling your spiritual goals, and how does it bring joy?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fulfilling a challenging task, as Ezra did, lead to a deeper sense of joy?</w:t>
      </w:r>
      <w:r w:rsidRPr="001B37DC">
        <w:br w:type="page"/>
      </w:r>
    </w:p>
    <w:p w14:paraId="591D96FF" w14:textId="77777777" w:rsidR="00D8012D" w:rsidRPr="00D8012D" w:rsidRDefault="00D8012D" w:rsidP="00D8012D">
      <w:pPr>
        <w:spacing w:line="247" w:lineRule="auto"/>
        <w:jc w:val="center"/>
        <w:outlineLvl w:val="0"/>
        <w:rPr>
          <w:rFonts w:eastAsia="Times New Roman"/>
          <w:b/>
          <w:bCs/>
          <w:kern w:val="36"/>
          <w:sz w:val="32"/>
          <w:szCs w:val="32"/>
        </w:rPr>
      </w:pPr>
      <w:r w:rsidRPr="00D8012D">
        <w:rPr>
          <w:rFonts w:eastAsia="Times New Roman"/>
          <w:b/>
          <w:bCs/>
          <w:kern w:val="36"/>
          <w:sz w:val="32"/>
          <w:szCs w:val="32"/>
        </w:rPr>
        <w:t>Ezra 9 Teaching Points and Bible Study Questions</w:t>
      </w:r>
    </w:p>
    <w:p w14:paraId="5F368722" w14:textId="204C1910"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The Power of Prayerful Confession</w:t>
      </w:r>
    </w:p>
    <w:p w14:paraId="49EAFCAA"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In Ezra 9, we witness the profound impact of prayerful confession. Ezra's heartfelt prayer acknowledges the sins of the people, demonstrating the importance of coming before God with humility and sincerity. As Ezra prays, "O my God, I am ashamed and embarrassed to lift up my face to You, my God, because our iniquities have increased over our heads and our guilt has grown up to the heavens" (Ezra 9:6). This teaches us that acknowledging our shortcomings before God is the first step toward spiritual renewal and restoration.</w:t>
      </w:r>
    </w:p>
    <w:p w14:paraId="56EBF360"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prayerful confession transform your approach to personal and communal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collective shortcomings is crucial in prayerful confession?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incorporate regular confession into your spiritual practice? </w:t>
      </w:r>
    </w:p>
    <w:p w14:paraId="34E4A01D" w14:textId="77777777"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Spiritual Leadership</w:t>
      </w:r>
    </w:p>
    <w:p w14:paraId="41DF4423"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Ezra's leadership is a beacon of hope and guidance for the Israelites. His deep commitment to God's laws and his willingness to intercede for the people highlight the critical role of spiritual leaders. As followers of Christ, we are reminded to seek and support leaders who are grounded in Scripture and lead by example, just as Ezra did.</w:t>
      </w:r>
    </w:p>
    <w:p w14:paraId="2D45D71F"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spiritual leaders today address and guide communities through moral and ethical challenges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leaders are crucial in maintaining the faith and values of a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and encourage spiritual leaders in their role within your community? </w:t>
      </w:r>
    </w:p>
    <w:p w14:paraId="5F1CB771" w14:textId="77777777" w:rsidR="00D8012D" w:rsidRDefault="00D8012D" w:rsidP="00D8012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ACD2E33" w14:textId="77777777" w:rsidR="00D8012D" w:rsidRDefault="00D8012D">
      <w:pPr>
        <w:spacing w:after="0" w:line="240" w:lineRule="auto"/>
        <w:rPr>
          <w:rFonts w:eastAsia="Times New Roman"/>
          <w:b/>
          <w:bCs/>
          <w:kern w:val="0"/>
          <w:sz w:val="21"/>
          <w:szCs w:val="21"/>
        </w:rPr>
      </w:pPr>
      <w:r>
        <w:rPr>
          <w:rFonts w:eastAsia="Times New Roman"/>
          <w:b/>
          <w:bCs/>
          <w:kern w:val="0"/>
          <w:sz w:val="21"/>
          <w:szCs w:val="21"/>
        </w:rPr>
        <w:br w:type="page"/>
      </w:r>
    </w:p>
    <w:p w14:paraId="01EE673E" w14:textId="77777777" w:rsidR="00D8012D" w:rsidRDefault="00D8012D" w:rsidP="00D8012D">
      <w:pPr>
        <w:spacing w:line="247" w:lineRule="auto"/>
        <w:rPr>
          <w:rFonts w:eastAsia="Times New Roman"/>
          <w:b/>
          <w:bCs/>
          <w:kern w:val="0"/>
          <w:sz w:val="21"/>
          <w:szCs w:val="21"/>
        </w:rPr>
      </w:pPr>
    </w:p>
    <w:p w14:paraId="6B5A8305" w14:textId="3C72247B"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The Consequences of Disobedience</w:t>
      </w:r>
    </w:p>
    <w:p w14:paraId="0A6150F4"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Ezra 9 underscores the serious consequences of disobedience to God's commands. The Israelites' intermarriage with pagan nations led them away from God's path. This serves as a reminder that straying from God's Word can lead to spiritual and moral decline. "The land you are entering to possess is a land polluted by the corruption of its peoples" (Ezra 9:11). Staying true to God's teachings is essential for maintaining a righteous life.</w:t>
      </w:r>
    </w:p>
    <w:p w14:paraId="526B571D"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recognizing past disobedience guide your decisions to avoid similar consequences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address disobedience in your community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the consequences of disobedience lead to personal and communal growth? </w:t>
      </w:r>
    </w:p>
    <w:p w14:paraId="7AF9CF65" w14:textId="77777777"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Holiness</w:t>
      </w:r>
    </w:p>
    <w:p w14:paraId="5C964A0E"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The chapter emphasizes the call to holiness and separation from worldly influences. Ezra's distress over the people's actions reflects the need for believers to remain distinct and set apart for God's purposes. "You have commanded us by Your servants the prophets: ‘The land you are entering to possess is a land polluted by the corruption of its peoples’" (Ezra 9:11). We are called to be in the world but not of it, living lives that honor God.</w:t>
      </w:r>
    </w:p>
    <w:p w14:paraId="0CA3D860"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apply Ezra's response to sin in your pursuit of personal holiness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separating from negative influences is crucial for maintaining holiness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daily actions with a commitment to holiness? </w:t>
      </w:r>
    </w:p>
    <w:p w14:paraId="13994674" w14:textId="77777777" w:rsidR="00D8012D" w:rsidRDefault="00D8012D" w:rsidP="00D8012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6328829" w14:textId="77777777" w:rsidR="00D8012D" w:rsidRDefault="00D8012D">
      <w:pPr>
        <w:spacing w:after="0" w:line="240" w:lineRule="auto"/>
        <w:rPr>
          <w:rFonts w:eastAsia="Times New Roman"/>
          <w:b/>
          <w:bCs/>
          <w:kern w:val="0"/>
          <w:sz w:val="21"/>
          <w:szCs w:val="21"/>
        </w:rPr>
      </w:pPr>
      <w:r>
        <w:rPr>
          <w:rFonts w:eastAsia="Times New Roman"/>
          <w:b/>
          <w:bCs/>
          <w:kern w:val="0"/>
          <w:sz w:val="21"/>
          <w:szCs w:val="21"/>
        </w:rPr>
        <w:br w:type="page"/>
      </w:r>
    </w:p>
    <w:p w14:paraId="1603558B" w14:textId="77777777" w:rsidR="00D8012D" w:rsidRDefault="00D8012D" w:rsidP="00D8012D">
      <w:pPr>
        <w:spacing w:line="247" w:lineRule="auto"/>
        <w:rPr>
          <w:rFonts w:eastAsia="Times New Roman"/>
          <w:b/>
          <w:bCs/>
          <w:kern w:val="0"/>
          <w:sz w:val="21"/>
          <w:szCs w:val="21"/>
        </w:rPr>
      </w:pPr>
    </w:p>
    <w:p w14:paraId="04B093D3" w14:textId="4B9E6130"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The Role of Community Accountability</w:t>
      </w:r>
    </w:p>
    <w:p w14:paraId="0523BAEE"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Ezra's response to the people's sin highlights the importance of community accountability. The Israelites gathered together, acknowledging their collective failure and seeking God's mercy. This teaches us that as a community of believers, we must support and hold each other accountable in our walk with Christ, fostering an environment of growth and repentance.</w:t>
      </w:r>
    </w:p>
    <w:p w14:paraId="54ABC9F9" w14:textId="77777777" w:rsidR="00D8012D" w:rsidRDefault="00D8012D" w:rsidP="00D8012D">
      <w:pPr>
        <w:spacing w:line="247" w:lineRule="auto"/>
      </w:pPr>
      <w:r w:rsidRPr="00F6333B">
        <w:rPr>
          <w:rFonts w:eastAsia="Times New Roman"/>
          <w:kern w:val="0"/>
          <w:sz w:val="21"/>
          <w:szCs w:val="21"/>
        </w:rPr>
        <w:t>1. How can community accountability help prevent repeating past mistakes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would you take to address communal wrongdoing in your faith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community accountability matter in maintaining spiritual integrity and growth?</w:t>
      </w:r>
    </w:p>
    <w:p w14:paraId="59C73229" w14:textId="02FD90E1"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Grace of God in Repentance</w:t>
      </w:r>
    </w:p>
    <w:p w14:paraId="49DC261C"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Despite the people's transgressions, Ezra 9 reveals the grace of God in response to genuine repentance. Ezra's prayer acknowledges God's mercy: "But now, for a brief moment, the LORD our God has been gracious in leaving us a remnant and giving us a firm place in His sanctuary" (Ezra 9:8). This reminds us that no matter how far we stray, God's grace is always available to those who turn back to Him with a contrite heart.</w:t>
      </w:r>
    </w:p>
    <w:p w14:paraId="1DAEEA7F"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recognizing God's grace in repentance change your approach to personal failures and mistakes?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grace is essential for genuine repentance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embrace God's grace when seeking forgiveness and making amends? </w:t>
      </w:r>
    </w:p>
    <w:p w14:paraId="371AB986" w14:textId="77777777" w:rsidR="00D8012D" w:rsidRDefault="00D8012D" w:rsidP="00D8012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71FFB9" w14:textId="77777777" w:rsidR="00D8012D" w:rsidRDefault="00D8012D">
      <w:pPr>
        <w:spacing w:after="0" w:line="240" w:lineRule="auto"/>
        <w:rPr>
          <w:rFonts w:eastAsia="Times New Roman"/>
          <w:b/>
          <w:bCs/>
          <w:kern w:val="0"/>
          <w:sz w:val="21"/>
          <w:szCs w:val="21"/>
        </w:rPr>
      </w:pPr>
      <w:r>
        <w:rPr>
          <w:rFonts w:eastAsia="Times New Roman"/>
          <w:b/>
          <w:bCs/>
          <w:kern w:val="0"/>
          <w:sz w:val="21"/>
          <w:szCs w:val="21"/>
        </w:rPr>
        <w:br w:type="page"/>
      </w:r>
    </w:p>
    <w:p w14:paraId="3A222554" w14:textId="77777777" w:rsidR="00D8012D" w:rsidRDefault="00D8012D" w:rsidP="00D8012D">
      <w:pPr>
        <w:spacing w:line="247" w:lineRule="auto"/>
        <w:rPr>
          <w:rFonts w:eastAsia="Times New Roman"/>
          <w:b/>
          <w:bCs/>
          <w:kern w:val="0"/>
          <w:sz w:val="21"/>
          <w:szCs w:val="21"/>
        </w:rPr>
      </w:pPr>
    </w:p>
    <w:p w14:paraId="5A66DA4F" w14:textId="3F6C55BE"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The Necessity of Scriptural Guidance</w:t>
      </w:r>
    </w:p>
    <w:p w14:paraId="36D1F02D"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Ezra's actions are deeply rooted in Scripture, demonstrating the necessity of using God's Word as our guide. His knowledge of the Scriptures informs his response to the people's sin, showing us that the Bible is our ultimate authority and source of wisdom. "For we are slaves, yet in our bondage, our God has not forsaken us" (Ezra 9:9). Let Scripture be the lamp to your feet and the light to your path.</w:t>
      </w:r>
    </w:p>
    <w:p w14:paraId="2EF7C245"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scriptural guidance help us address modern challenges similar to those faced in Ezra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Ezra prioritized scriptural guidance when confronting the community's transgressions?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scriptural guidance in daily decision-making? </w:t>
      </w:r>
    </w:p>
    <w:p w14:paraId="71E49553" w14:textId="77777777"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Genuine Sorrow for Sin</w:t>
      </w:r>
    </w:p>
    <w:p w14:paraId="69417D32"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Ezra's genuine sorrow for the people's sin is palpable and impactful. His tearing of clothes and pulling of hair are outward expressions of deep inner grief. This teaches us the importance of truly mourning over sin, recognizing its seriousness, and seeking God's forgiveness with a sincere heart.</w:t>
      </w:r>
    </w:p>
    <w:p w14:paraId="106CE4AC"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genuine sorrow for sin lead to positive change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sin is crucial for personal and communal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express genuine sorrow and seek reconciliation with others? </w:t>
      </w:r>
    </w:p>
    <w:p w14:paraId="2C802F9B" w14:textId="77777777" w:rsidR="00D8012D" w:rsidRDefault="00D8012D" w:rsidP="00D8012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55B5B89" w14:textId="77777777" w:rsidR="00D8012D" w:rsidRDefault="00D8012D">
      <w:pPr>
        <w:spacing w:after="0" w:line="240" w:lineRule="auto"/>
        <w:rPr>
          <w:rFonts w:eastAsia="Times New Roman"/>
          <w:b/>
          <w:bCs/>
          <w:kern w:val="0"/>
          <w:sz w:val="21"/>
          <w:szCs w:val="21"/>
        </w:rPr>
      </w:pPr>
      <w:r>
        <w:rPr>
          <w:rFonts w:eastAsia="Times New Roman"/>
          <w:b/>
          <w:bCs/>
          <w:kern w:val="0"/>
          <w:sz w:val="21"/>
          <w:szCs w:val="21"/>
        </w:rPr>
        <w:br w:type="page"/>
      </w:r>
    </w:p>
    <w:p w14:paraId="6B650ADC" w14:textId="77777777" w:rsidR="00D8012D" w:rsidRDefault="00D8012D" w:rsidP="00D8012D">
      <w:pPr>
        <w:spacing w:line="247" w:lineRule="auto"/>
        <w:rPr>
          <w:rFonts w:eastAsia="Times New Roman"/>
          <w:b/>
          <w:bCs/>
          <w:kern w:val="0"/>
          <w:sz w:val="21"/>
          <w:szCs w:val="21"/>
        </w:rPr>
      </w:pPr>
    </w:p>
    <w:p w14:paraId="3C8D577A" w14:textId="4CD390C1"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The Strength Found in Unity</w:t>
      </w:r>
    </w:p>
    <w:p w14:paraId="1561B79E"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The gathering of the Israelites in response to Ezra's prayer demonstrates the strength found in unity. Together, they confront their sin and seek God's mercy. This unity in repentance and prayer is a powerful reminder that as the body of Christ, we are stronger together, supporting one another in our spiritual journeys.</w:t>
      </w:r>
    </w:p>
    <w:p w14:paraId="60CDE923"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unity in a community strengthen your response to challenges or crises, as seen in Ezra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collective prayer and confession were crucial for the Israelites' unity in Ezra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foster unity in your community when facing difficult situations? </w:t>
      </w:r>
    </w:p>
    <w:p w14:paraId="5675BB28" w14:textId="77777777"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7D99C665"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Finally, Ezra 9 offers a message of hope and restoration. Despite the people's failures, there is a path to renewal through repentance and God's grace. "But now, for a brief moment, the LORD our God has been gracious" (Ezra 9:8). This hope is a testament to God's unfailing love and His desire to restore us to Himself, no matter our past mistakes. Let this be an encouragement to always seek His face and trust in His promises.</w:t>
      </w:r>
    </w:p>
    <w:p w14:paraId="0F5CFADE" w14:textId="77777777" w:rsidR="00D8012D" w:rsidRPr="001B37DC" w:rsidRDefault="00D8012D" w:rsidP="00D8012D">
      <w:pPr>
        <w:spacing w:line="247" w:lineRule="auto"/>
        <w:rPr>
          <w:rFonts w:eastAsia="Times New Roman"/>
          <w:kern w:val="0"/>
          <w:sz w:val="21"/>
          <w:szCs w:val="21"/>
        </w:rPr>
      </w:pPr>
      <w:r w:rsidRPr="00F6333B">
        <w:rPr>
          <w:rFonts w:eastAsia="Times New Roman"/>
          <w:kern w:val="0"/>
          <w:sz w:val="21"/>
          <w:szCs w:val="21"/>
        </w:rPr>
        <w:t>1. How can acknowledging past mistakes lead to hope and restoration in your personal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restore broken relationships and foster hope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seeking forgiveness play a crucial role in the process of personal and communal restoration?</w:t>
      </w:r>
      <w:r w:rsidRPr="001B37DC">
        <w:br w:type="page"/>
      </w:r>
    </w:p>
    <w:p w14:paraId="7D10D8F5" w14:textId="77777777" w:rsidR="00D8012D" w:rsidRPr="00D8012D" w:rsidRDefault="00D8012D" w:rsidP="00D8012D">
      <w:pPr>
        <w:spacing w:line="247" w:lineRule="auto"/>
        <w:jc w:val="center"/>
        <w:outlineLvl w:val="0"/>
        <w:rPr>
          <w:rFonts w:eastAsia="Times New Roman"/>
          <w:b/>
          <w:bCs/>
          <w:kern w:val="36"/>
          <w:sz w:val="32"/>
          <w:szCs w:val="32"/>
        </w:rPr>
      </w:pPr>
      <w:r w:rsidRPr="00D8012D">
        <w:rPr>
          <w:rFonts w:eastAsia="Times New Roman"/>
          <w:b/>
          <w:bCs/>
          <w:kern w:val="36"/>
          <w:sz w:val="32"/>
          <w:szCs w:val="32"/>
        </w:rPr>
        <w:t>Ezra 10 Teaching Points and Bible Study Questions</w:t>
      </w:r>
    </w:p>
    <w:p w14:paraId="0A6025B2" w14:textId="1E5E9675"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The Power of Confession</w:t>
      </w:r>
    </w:p>
    <w:p w14:paraId="2592C65A"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In Ezra 10, we witness the profound impact of confession. The Israelites, led by Ezra, openly acknowledged their sins before God. This act of humility and honesty is a powerful reminder that confession is a vital step in restoring our relationship with God. As 1 John 1:9 assures us, "If we confess our sins, He is faithful and just to forgive us our sins and to cleanse us from all unrighteousness." Confession is not just about admitting wrongs; it's about opening the door to divine forgiveness and healing.</w:t>
      </w:r>
    </w:p>
    <w:p w14:paraId="0AD03660"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confessing your mistakes strengthen your relationships with others and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confession is essential for personal and communal healing?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make confession a regular practice in your life? </w:t>
      </w:r>
    </w:p>
    <w:p w14:paraId="70C2C5E2" w14:textId="77777777"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Community Support</w:t>
      </w:r>
    </w:p>
    <w:p w14:paraId="7B2E541A"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Ezra 10 highlights the strength found in community. When Ezra prayed and confessed, a large assembly of Israelites gathered around him, supporting the call for repentance. This collective action underscores the importance of surrounding ourselves with a community that encourages spiritual growth and accountability. As Hebrews 10:24-25 reminds us, "And let us consider how to spur one another on to love and good deeds. Let us not neglect meeting together, as some have made a habit, but let us encourage one another."</w:t>
      </w:r>
    </w:p>
    <w:p w14:paraId="3B5D63F4"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 xml:space="preserve">1. How can your community support individuals </w:t>
      </w:r>
      <w:proofErr w:type="gramStart"/>
      <w:r w:rsidRPr="00F6333B">
        <w:rPr>
          <w:rFonts w:eastAsia="Times New Roman"/>
          <w:kern w:val="0"/>
          <w:sz w:val="21"/>
          <w:szCs w:val="21"/>
        </w:rPr>
        <w:t>facing</w:t>
      </w:r>
      <w:proofErr w:type="gramEnd"/>
      <w:r w:rsidRPr="00F6333B">
        <w:rPr>
          <w:rFonts w:eastAsia="Times New Roman"/>
          <w:kern w:val="0"/>
          <w:sz w:val="21"/>
          <w:szCs w:val="21"/>
        </w:rPr>
        <w:t xml:space="preserve"> difficult decisions, similar to Ezra's call for reform?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accountability is crucial in maintaining shared values and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a supportive environment for those seeking to make positive changes? </w:t>
      </w:r>
    </w:p>
    <w:p w14:paraId="0850AB1A" w14:textId="77777777" w:rsidR="00D8012D" w:rsidRDefault="00D8012D" w:rsidP="00D8012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1626A27" w14:textId="77777777" w:rsidR="00D8012D" w:rsidRDefault="00D8012D">
      <w:pPr>
        <w:spacing w:after="0" w:line="240" w:lineRule="auto"/>
        <w:rPr>
          <w:rFonts w:eastAsia="Times New Roman"/>
          <w:b/>
          <w:bCs/>
          <w:kern w:val="0"/>
          <w:sz w:val="21"/>
          <w:szCs w:val="21"/>
        </w:rPr>
      </w:pPr>
      <w:r>
        <w:rPr>
          <w:rFonts w:eastAsia="Times New Roman"/>
          <w:b/>
          <w:bCs/>
          <w:kern w:val="0"/>
          <w:sz w:val="21"/>
          <w:szCs w:val="21"/>
        </w:rPr>
        <w:br w:type="page"/>
      </w:r>
    </w:p>
    <w:p w14:paraId="14BDD39E" w14:textId="77777777" w:rsidR="00D8012D" w:rsidRDefault="00D8012D" w:rsidP="00D8012D">
      <w:pPr>
        <w:spacing w:line="247" w:lineRule="auto"/>
        <w:rPr>
          <w:rFonts w:eastAsia="Times New Roman"/>
          <w:b/>
          <w:bCs/>
          <w:kern w:val="0"/>
          <w:sz w:val="21"/>
          <w:szCs w:val="21"/>
        </w:rPr>
      </w:pPr>
    </w:p>
    <w:p w14:paraId="08D060E2" w14:textId="078F04F5"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Taking Immediate Action</w:t>
      </w:r>
    </w:p>
    <w:p w14:paraId="3D217E64"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The Israelites didn't just stop at confession; they took immediate action to rectify their wrongs. This teaches us the importance of not delaying when it comes to making things right with God. As James 1:22 advises, "Be doers of the word, and not hearers only, deceiving yourselves." True repentance involves a change of heart followed by a change in behavior.</w:t>
      </w:r>
    </w:p>
    <w:p w14:paraId="48FA9653"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prioritize taking immediate action in your life when faced with difficult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addressing issues promptly rather than delaying action?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taking immediate action often lead to more effective resolutions in challenging situations? </w:t>
      </w:r>
    </w:p>
    <w:p w14:paraId="5065B961" w14:textId="77777777"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Leadership in Times of Crisis</w:t>
      </w:r>
    </w:p>
    <w:p w14:paraId="6985A629"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 xml:space="preserve">Ezra's leadership during this critical time was pivotal. He led by example, showing deep sorrow for the people's sins and guiding them towards repentance. This illustrates the impact of godly leadership in times of crisis. Leaders who are grounded in Scripture can inspire others to follow the path of righteousness. As Proverbs 11:14 states, "Where there is no guidance, a people </w:t>
      </w:r>
      <w:proofErr w:type="gramStart"/>
      <w:r w:rsidRPr="00F6333B">
        <w:rPr>
          <w:rFonts w:eastAsia="Times New Roman"/>
          <w:kern w:val="0"/>
          <w:sz w:val="21"/>
          <w:szCs w:val="21"/>
        </w:rPr>
        <w:t>falls</w:t>
      </w:r>
      <w:proofErr w:type="gramEnd"/>
      <w:r w:rsidRPr="00F6333B">
        <w:rPr>
          <w:rFonts w:eastAsia="Times New Roman"/>
          <w:kern w:val="0"/>
          <w:sz w:val="21"/>
          <w:szCs w:val="21"/>
        </w:rPr>
        <w:t>, but in an abundance of counselors there is safety."</w:t>
      </w:r>
    </w:p>
    <w:p w14:paraId="474470A0"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leaders effectively guide their community through a crisis while maintaining integrity and compassion?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accountability in leadership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is it important for leaders to seek collective input when resolving community issues? </w:t>
      </w:r>
    </w:p>
    <w:p w14:paraId="3B0C104D" w14:textId="77777777" w:rsidR="00D8012D" w:rsidRDefault="00D8012D" w:rsidP="00D8012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7A0719C" w14:textId="77777777" w:rsidR="00D8012D" w:rsidRDefault="00D8012D">
      <w:pPr>
        <w:spacing w:after="0" w:line="240" w:lineRule="auto"/>
        <w:rPr>
          <w:rFonts w:eastAsia="Times New Roman"/>
          <w:b/>
          <w:bCs/>
          <w:kern w:val="0"/>
          <w:sz w:val="21"/>
          <w:szCs w:val="21"/>
        </w:rPr>
      </w:pPr>
      <w:r>
        <w:rPr>
          <w:rFonts w:eastAsia="Times New Roman"/>
          <w:b/>
          <w:bCs/>
          <w:kern w:val="0"/>
          <w:sz w:val="21"/>
          <w:szCs w:val="21"/>
        </w:rPr>
        <w:br w:type="page"/>
      </w:r>
    </w:p>
    <w:p w14:paraId="5A47DBDC" w14:textId="77777777" w:rsidR="00D8012D" w:rsidRDefault="00D8012D" w:rsidP="00D8012D">
      <w:pPr>
        <w:spacing w:line="247" w:lineRule="auto"/>
        <w:rPr>
          <w:rFonts w:eastAsia="Times New Roman"/>
          <w:b/>
          <w:bCs/>
          <w:kern w:val="0"/>
          <w:sz w:val="21"/>
          <w:szCs w:val="21"/>
        </w:rPr>
      </w:pPr>
    </w:p>
    <w:p w14:paraId="27A17C06" w14:textId="71335B70"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The Role of Prayer</w:t>
      </w:r>
    </w:p>
    <w:p w14:paraId="791FBA1C"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Prayer was central to the events in Ezra 10. Ezra's heartfelt prayer set the stage for the people's repentance. This emphasizes the power of prayer in seeking God's guidance and strength. Philippians 4:6 encourages us, "Do not be anxious about anything, but in everything, by prayer and petition, with thanksgiving, present your requests to God." Prayer is our direct line to the Creator, and it can move mountains in our lives.</w:t>
      </w:r>
    </w:p>
    <w:p w14:paraId="6AA4E265" w14:textId="77777777" w:rsidR="00D8012D" w:rsidRDefault="00D8012D" w:rsidP="00D8012D">
      <w:pPr>
        <w:spacing w:line="247" w:lineRule="auto"/>
      </w:pPr>
      <w:r w:rsidRPr="00F6333B">
        <w:rPr>
          <w:rFonts w:eastAsia="Times New Roman"/>
          <w:kern w:val="0"/>
          <w:sz w:val="21"/>
          <w:szCs w:val="21"/>
        </w:rPr>
        <w:t>1. How can prayer guide us in making difficult decisions like those in Ezra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prayer was essential for the community's repentance in Ezra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Ezra's prayerful leadership to apply in your own life challenges?</w:t>
      </w:r>
    </w:p>
    <w:p w14:paraId="46699202" w14:textId="09F72DCE"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Necessity of Obedience</w:t>
      </w:r>
    </w:p>
    <w:p w14:paraId="5B131F1B"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The Israelites' willingness to obey God's commands, even when it was difficult, is a testament to the necessity of obedience in our walk with God. Obedience is not always easy, but it is essential for spiritual growth and blessing. As Jesus said in John 14:15, "If you love Me, you will keep My commandments." True love for God is demonstrated through our obedience to His Word.</w:t>
      </w:r>
    </w:p>
    <w:p w14:paraId="079D3A7C"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apply the principle of obedience from Ezra 10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commands is emphasized in resolving community issues in Ezra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God's will, as seen in Ezra 10? </w:t>
      </w:r>
    </w:p>
    <w:p w14:paraId="310025B3" w14:textId="77777777" w:rsidR="00D8012D" w:rsidRDefault="00D8012D" w:rsidP="00D8012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8E17E1B" w14:textId="77777777" w:rsidR="00D8012D" w:rsidRDefault="00D8012D">
      <w:pPr>
        <w:spacing w:after="0" w:line="240" w:lineRule="auto"/>
        <w:rPr>
          <w:rFonts w:eastAsia="Times New Roman"/>
          <w:b/>
          <w:bCs/>
          <w:kern w:val="0"/>
          <w:sz w:val="21"/>
          <w:szCs w:val="21"/>
        </w:rPr>
      </w:pPr>
      <w:r>
        <w:rPr>
          <w:rFonts w:eastAsia="Times New Roman"/>
          <w:b/>
          <w:bCs/>
          <w:kern w:val="0"/>
          <w:sz w:val="21"/>
          <w:szCs w:val="21"/>
        </w:rPr>
        <w:br w:type="page"/>
      </w:r>
    </w:p>
    <w:p w14:paraId="5F09B0AD" w14:textId="77777777" w:rsidR="00D8012D" w:rsidRDefault="00D8012D" w:rsidP="00D8012D">
      <w:pPr>
        <w:spacing w:line="247" w:lineRule="auto"/>
        <w:rPr>
          <w:rFonts w:eastAsia="Times New Roman"/>
          <w:b/>
          <w:bCs/>
          <w:kern w:val="0"/>
          <w:sz w:val="21"/>
          <w:szCs w:val="21"/>
        </w:rPr>
      </w:pPr>
    </w:p>
    <w:p w14:paraId="35D95B33" w14:textId="4DAF7433"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The Impact of Sin on the Community</w:t>
      </w:r>
    </w:p>
    <w:p w14:paraId="6E8C772F"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Ezra 10 shows us that sin doesn't just affect the individual; it impacts the entire community. The Israelites' intermarriage with foreign women was a communal issue that required a collective response. This reminds us that our actions can have far-reaching consequences. As Galatians 6:7 warns, "Do not be deceived: God is not mocked. Whatever a man sows, he will reap in return."</w:t>
      </w:r>
    </w:p>
    <w:p w14:paraId="1DC5471A"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acknowledging communal sin lead to healing and restoration within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address and prevent sin's impact on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communal accountability matter in maintaining the spiritual health of your community? </w:t>
      </w:r>
    </w:p>
    <w:p w14:paraId="34458231" w14:textId="77777777"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Holiness</w:t>
      </w:r>
    </w:p>
    <w:p w14:paraId="69A07228"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The chapter underscores the call to holiness, as the Israelites were urged to separate themselves from foreign influences that led them away from God. Holiness is about being set apart for God's purposes. As 1 Peter 1:15-16 instructs, "But just as He who called you is holy, so be holy in all you do, for it is written: 'Be holy, because I am holy.'" Our lives should reflect God's holiness in every aspect.</w:t>
      </w:r>
    </w:p>
    <w:p w14:paraId="4B485900"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prioritize holiness in your daily life amidst modern distractions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separating from negative influences is crucial for maintaining spiritual integrity?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your commitment to holiness? </w:t>
      </w:r>
    </w:p>
    <w:p w14:paraId="51EF6FCB" w14:textId="77777777" w:rsidR="00D8012D" w:rsidRDefault="00D8012D" w:rsidP="00D8012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4465EEB" w14:textId="77777777" w:rsidR="00D8012D" w:rsidRDefault="00D8012D">
      <w:pPr>
        <w:spacing w:after="0" w:line="240" w:lineRule="auto"/>
        <w:rPr>
          <w:rFonts w:eastAsia="Times New Roman"/>
          <w:b/>
          <w:bCs/>
          <w:kern w:val="0"/>
          <w:sz w:val="21"/>
          <w:szCs w:val="21"/>
        </w:rPr>
      </w:pPr>
      <w:r>
        <w:rPr>
          <w:rFonts w:eastAsia="Times New Roman"/>
          <w:b/>
          <w:bCs/>
          <w:kern w:val="0"/>
          <w:sz w:val="21"/>
          <w:szCs w:val="21"/>
        </w:rPr>
        <w:br w:type="page"/>
      </w:r>
    </w:p>
    <w:p w14:paraId="5F01A0ED" w14:textId="77777777" w:rsidR="00D8012D" w:rsidRDefault="00D8012D" w:rsidP="00D8012D">
      <w:pPr>
        <w:spacing w:line="247" w:lineRule="auto"/>
        <w:rPr>
          <w:rFonts w:eastAsia="Times New Roman"/>
          <w:b/>
          <w:bCs/>
          <w:kern w:val="0"/>
          <w:sz w:val="21"/>
          <w:szCs w:val="21"/>
        </w:rPr>
      </w:pPr>
    </w:p>
    <w:p w14:paraId="318B2121" w14:textId="2AB43929" w:rsidR="00D8012D" w:rsidRPr="00F6333B" w:rsidRDefault="00D8012D" w:rsidP="00D8012D">
      <w:pPr>
        <w:spacing w:line="247" w:lineRule="auto"/>
        <w:rPr>
          <w:rFonts w:eastAsia="Times New Roman"/>
          <w:kern w:val="0"/>
          <w:sz w:val="21"/>
          <w:szCs w:val="21"/>
        </w:rPr>
      </w:pPr>
      <w:r w:rsidRPr="00F6333B">
        <w:rPr>
          <w:rFonts w:eastAsia="Times New Roman"/>
          <w:b/>
          <w:bCs/>
          <w:kern w:val="0"/>
          <w:sz w:val="21"/>
          <w:szCs w:val="21"/>
        </w:rPr>
        <w:t>The Courage to Stand for Truth</w:t>
      </w:r>
    </w:p>
    <w:p w14:paraId="4182B772"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Ezra and the leaders had the courage to stand for truth, even when it was unpopular. This teaches us the importance of standing firm in our convictions, regardless of societal pressures. As Ephesians 6:13 encourages, "Therefore take up the full armor of God, so that when the day of evil comes, you will be able to stand your ground, and having done everything, to stand."</w:t>
      </w:r>
    </w:p>
    <w:p w14:paraId="4EC45CB1"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1. How can you find the courage to stand for truth in challenging situations like Ezra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address wrongdoing in your community while maintaining integrity?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standing for truth sometimes require personal sacrifice, and how can you prepare for it? </w:t>
      </w:r>
    </w:p>
    <w:p w14:paraId="5E24C8B1" w14:textId="77777777" w:rsidR="00D8012D" w:rsidRPr="00F6333B" w:rsidRDefault="00D8012D" w:rsidP="00D8012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443418B3" w14:textId="77777777" w:rsidR="00D8012D" w:rsidRPr="00F6333B" w:rsidRDefault="00D8012D" w:rsidP="00D8012D">
      <w:pPr>
        <w:spacing w:line="247" w:lineRule="auto"/>
        <w:rPr>
          <w:rFonts w:eastAsia="Times New Roman"/>
          <w:kern w:val="0"/>
          <w:sz w:val="21"/>
          <w:szCs w:val="21"/>
        </w:rPr>
      </w:pPr>
      <w:r w:rsidRPr="00F6333B">
        <w:rPr>
          <w:rFonts w:eastAsia="Times New Roman"/>
          <w:kern w:val="0"/>
          <w:sz w:val="21"/>
          <w:szCs w:val="21"/>
        </w:rPr>
        <w:t>Finally, Ezra 10 offers a message of hope. Despite their past mistakes, the Israelites were given a chance to start anew. This is a beautiful reminder that no matter how far we have strayed, God offers us the hope of restoration through Jesus Christ. As 2 Corinthians 5:17 proclaims, "Therefore if anyone is in Christ, he is a new creation. The old has passed away; behold, the new has come!" With God, there is always hope for a fresh start.</w:t>
      </w:r>
    </w:p>
    <w:p w14:paraId="06B6C70E" w14:textId="1DA4622C" w:rsidR="00F6333B" w:rsidRPr="001B37DC" w:rsidRDefault="00D8012D" w:rsidP="00D8012D">
      <w:pPr>
        <w:spacing w:line="247" w:lineRule="auto"/>
        <w:rPr>
          <w:rFonts w:eastAsia="Times New Roman"/>
          <w:kern w:val="0"/>
          <w:sz w:val="21"/>
          <w:szCs w:val="21"/>
        </w:rPr>
      </w:pPr>
      <w:r w:rsidRPr="00F6333B">
        <w:rPr>
          <w:rFonts w:eastAsia="Times New Roman"/>
          <w:kern w:val="0"/>
          <w:sz w:val="21"/>
          <w:szCs w:val="21"/>
        </w:rPr>
        <w:t>1. How can you actively participate in restoring relationships in your community, similar to Ezra's actions in Ezra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seek personal restoration and healing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acknowledging past mistakes is crucial for genuine restoration and hope for the future?</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8EB97" w14:textId="77777777" w:rsidR="00E27558" w:rsidRDefault="00E27558" w:rsidP="00993188">
      <w:pPr>
        <w:spacing w:after="0" w:line="240" w:lineRule="auto"/>
      </w:pPr>
      <w:r>
        <w:separator/>
      </w:r>
    </w:p>
  </w:endnote>
  <w:endnote w:type="continuationSeparator" w:id="0">
    <w:p w14:paraId="0338AAAE" w14:textId="77777777" w:rsidR="00E27558" w:rsidRDefault="00E27558"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D8902"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40FDEE1D"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68A4A6F3"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1C453" w14:textId="77777777" w:rsidR="007F1F09" w:rsidRPr="007F1F09" w:rsidRDefault="007F1F09" w:rsidP="00506EB5">
    <w:pPr>
      <w:pStyle w:val="Footer"/>
      <w:framePr w:wrap="none" w:vAnchor="text" w:hAnchor="margin" w:xAlign="center" w:y="1"/>
      <w:rPr>
        <w:rStyle w:val="PageNumber"/>
        <w:sz w:val="11"/>
        <w:szCs w:val="11"/>
      </w:rPr>
    </w:pPr>
  </w:p>
  <w:p w14:paraId="0D6591A0"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C906911"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7B8E8032" wp14:editId="24D8EE42">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13929A0" wp14:editId="78FEBC2F">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1B5EA9"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DC7BE"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06249AA5"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31352" w14:textId="77777777" w:rsidR="00E27558" w:rsidRDefault="00E27558" w:rsidP="00993188">
      <w:pPr>
        <w:spacing w:after="0" w:line="240" w:lineRule="auto"/>
      </w:pPr>
      <w:r>
        <w:separator/>
      </w:r>
    </w:p>
  </w:footnote>
  <w:footnote w:type="continuationSeparator" w:id="0">
    <w:p w14:paraId="1D1E3A1D" w14:textId="77777777" w:rsidR="00E27558" w:rsidRDefault="00E27558"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12D"/>
    <w:rsid w:val="00000CDF"/>
    <w:rsid w:val="00037514"/>
    <w:rsid w:val="000421EA"/>
    <w:rsid w:val="00051B34"/>
    <w:rsid w:val="000B6F4F"/>
    <w:rsid w:val="00153A4F"/>
    <w:rsid w:val="00177C6D"/>
    <w:rsid w:val="00194992"/>
    <w:rsid w:val="001B37DC"/>
    <w:rsid w:val="001B511C"/>
    <w:rsid w:val="001C43A9"/>
    <w:rsid w:val="001E4954"/>
    <w:rsid w:val="00223D2A"/>
    <w:rsid w:val="002358CF"/>
    <w:rsid w:val="003211B8"/>
    <w:rsid w:val="00351FC4"/>
    <w:rsid w:val="00391B5E"/>
    <w:rsid w:val="00397296"/>
    <w:rsid w:val="003B6791"/>
    <w:rsid w:val="004F7C83"/>
    <w:rsid w:val="005218D9"/>
    <w:rsid w:val="00590404"/>
    <w:rsid w:val="005C237B"/>
    <w:rsid w:val="00661B7E"/>
    <w:rsid w:val="006762E8"/>
    <w:rsid w:val="00687503"/>
    <w:rsid w:val="00692F03"/>
    <w:rsid w:val="006A2CD0"/>
    <w:rsid w:val="007242F2"/>
    <w:rsid w:val="00741D82"/>
    <w:rsid w:val="00762403"/>
    <w:rsid w:val="0078350E"/>
    <w:rsid w:val="00793C4A"/>
    <w:rsid w:val="007E2F25"/>
    <w:rsid w:val="007F1F09"/>
    <w:rsid w:val="00800A60"/>
    <w:rsid w:val="00840C19"/>
    <w:rsid w:val="0086139F"/>
    <w:rsid w:val="00870740"/>
    <w:rsid w:val="0087297B"/>
    <w:rsid w:val="00875463"/>
    <w:rsid w:val="00887FAA"/>
    <w:rsid w:val="0091161B"/>
    <w:rsid w:val="00985E6C"/>
    <w:rsid w:val="00993188"/>
    <w:rsid w:val="009A38CE"/>
    <w:rsid w:val="009E4504"/>
    <w:rsid w:val="009E45C1"/>
    <w:rsid w:val="00A102B6"/>
    <w:rsid w:val="00A12C3B"/>
    <w:rsid w:val="00AF1073"/>
    <w:rsid w:val="00B14F85"/>
    <w:rsid w:val="00B15325"/>
    <w:rsid w:val="00B22981"/>
    <w:rsid w:val="00B26268"/>
    <w:rsid w:val="00B4631E"/>
    <w:rsid w:val="00BB25B5"/>
    <w:rsid w:val="00C410F6"/>
    <w:rsid w:val="00C53FDE"/>
    <w:rsid w:val="00CB6496"/>
    <w:rsid w:val="00CD424F"/>
    <w:rsid w:val="00D32F91"/>
    <w:rsid w:val="00D8012D"/>
    <w:rsid w:val="00DA5F01"/>
    <w:rsid w:val="00DB0942"/>
    <w:rsid w:val="00DC3612"/>
    <w:rsid w:val="00E01F86"/>
    <w:rsid w:val="00E16C25"/>
    <w:rsid w:val="00E27558"/>
    <w:rsid w:val="00E43AC8"/>
    <w:rsid w:val="00E97DBD"/>
    <w:rsid w:val="00F126AA"/>
    <w:rsid w:val="00F21BC0"/>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7EEB2E"/>
  <w15:chartTrackingRefBased/>
  <w15:docId w15:val="{85E77693-972A-4260-9060-081E4C046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n\Comprehensive%20Bible%20Study%20Course%20Formatting\Workbooks\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4</TotalTime>
  <Pages>51</Pages>
  <Words>10262</Words>
  <Characters>58498</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2025-11-26T00:31:00Z</cp:lastPrinted>
  <dcterms:created xsi:type="dcterms:W3CDTF">2025-12-30T08:53:00Z</dcterms:created>
  <dcterms:modified xsi:type="dcterms:W3CDTF">2026-01-12T03:38:00Z</dcterms:modified>
</cp:coreProperties>
</file>